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F78" w:rsidRDefault="00F7263B">
      <w:pPr>
        <w:pStyle w:val="Title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72063" behindDoc="1" locked="0" layoutInCell="0" allowOverlap="1">
                <wp:simplePos x="0" y="0"/>
                <wp:positionH relativeFrom="page">
                  <wp:align>center</wp:align>
                </wp:positionH>
                <wp:positionV relativeFrom="page">
                  <wp:posOffset>1600200</wp:posOffset>
                </wp:positionV>
                <wp:extent cx="8010144" cy="658368"/>
                <wp:effectExtent l="0" t="0" r="29210" b="27940"/>
                <wp:wrapNone/>
                <wp:docPr id="3827" name="Text border lines" descr="Design Elemen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10144" cy="658368"/>
                          <a:chOff x="0" y="0"/>
                          <a:chExt cx="8012938" cy="657860"/>
                        </a:xfrm>
                      </wpg:grpSpPr>
                      <wpg:grpSp>
                        <wpg:cNvPr id="28" name="Group 28"/>
                        <wpg:cNvGrpSpPr/>
                        <wpg:grpSpPr>
                          <a:xfrm>
                            <a:off x="0" y="0"/>
                            <a:ext cx="1829495" cy="657860"/>
                            <a:chOff x="0" y="0"/>
                            <a:chExt cx="1452879" cy="656718"/>
                          </a:xfrm>
                        </wpg:grpSpPr>
                        <wps:wsp>
                          <wps:cNvPr id="7" name="Straight Connector 7"/>
                          <wps:cNvCnPr/>
                          <wps:spPr>
                            <a:xfrm>
                              <a:off x="0" y="0"/>
                              <a:ext cx="1349102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0" name="Straight Connector 10"/>
                          <wps:cNvCnPr/>
                          <wps:spPr>
                            <a:xfrm>
                              <a:off x="0" y="656718"/>
                              <a:ext cx="145287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29" name="Group 29"/>
                        <wpg:cNvGrpSpPr/>
                        <wpg:grpSpPr>
                          <a:xfrm>
                            <a:off x="5745761" y="0"/>
                            <a:ext cx="2267177" cy="657860"/>
                            <a:chOff x="-45439" y="0"/>
                            <a:chExt cx="2267177" cy="656718"/>
                          </a:xfrm>
                        </wpg:grpSpPr>
                        <wps:wsp>
                          <wps:cNvPr id="24" name="Straight Connector 24"/>
                          <wps:cNvCnPr/>
                          <wps:spPr>
                            <a:xfrm>
                              <a:off x="173719" y="0"/>
                              <a:ext cx="2041159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5" name="Straight Connector 25"/>
                          <wps:cNvCnPr/>
                          <wps:spPr>
                            <a:xfrm>
                              <a:off x="-45439" y="656718"/>
                              <a:ext cx="2267177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1CFFF" id="Text border lines" o:spid="_x0000_s1026" alt="Design Element" style="position:absolute;margin-left:0;margin-top:126pt;width:630.7pt;height:51.85pt;z-index:-251644417;mso-position-horizontal:center;mso-position-horizontal-relative:page;mso-position-vertical-relative:page;mso-width-relative:margin;mso-height-relative:margin" coordsize="80129,6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" o:allowincell="f">
                <v:group id="Group 28" o:spid="_x0000_s1027" style="position:absolute;width:18294;height:6578" coordsize="14528,6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" o:spid="_x0000_s1028" style="position:absolute;visibility:visible;mso-wrap-style:square" from="0,0" to="13491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kr8sQAAADaAAAADwAAAGRycy9kb3ducmV2LnhtbESP3WrCQBSE74W+w3IKvZG6aStVUlex&#10;ATF4IVT7AIfsMRuaPZtmt/l5+64geDnMzDfMajPYWnTU+sqxgpdZAoK4cLriUsH3efe8BOEDssba&#10;MSkYycNm/TBZYapdz1/UnUIpIoR9igpMCE0qpS8MWfQz1xBH7+JaiyHKtpS6xT7CbS1fk+RdWqw4&#10;LhhsKDNU/Jz+rILpeT7W+4Px2e/nG227eb44OqfU0+Ow/QARaAj38K2dawULuF6JN0C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CSvyxAAAANoAAAAPAAAAAAAAAAAA&#10;AAAAAKECAABkcnMvZG93bnJldi54bWxQSwUGAAAAAAQABAD5AAAAkgMAAAAA&#10;" strokecolor="#a18f8f [1951]"/>
                  <v:line id="Straight Connector 10" o:spid="_x0000_s1029" style="position:absolute;visibility:visible;mso-wrap-style:square" from="0,6567" to="14528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6dVsQAAADbAAAADwAAAGRycy9kb3ducmV2LnhtbESPQWvCQBCF7wX/wzJCL6VuasWW6CpW&#10;KBUPgtofMGTHbDA7G7NrjP++cyh4m+G9ee+b+bL3teqojVVgA2+jDBRxEWzFpYHf4/frJ6iYkC3W&#10;gcnAnSIsF4OnOeY23HhP3SGVSkI45mjApdTkWsfCkcc4Cg2xaKfQekyytqW2Ld4k3Nd6nGVT7bFi&#10;aXDY0NpRcT5cvYGX4+Re/2xdXF++3mnVTTYfuxCMeR72qxmoRH16mP+vN1bwhV5+kQ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vp1WxAAAANsAAAAPAAAAAAAAAAAA&#10;AAAAAKECAABkcnMvZG93bnJldi54bWxQSwUGAAAAAAQABAD5AAAAkgMAAAAA&#10;" strokecolor="#a18f8f [1951]"/>
                </v:group>
                <v:group id="Group 29" o:spid="_x0000_s1030" style="position:absolute;left:57457;width:22672;height:6578" coordorigin="-454" coordsize="22671,65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line id="Straight Connector 24" o:spid="_x0000_s1031" style="position:absolute;visibility:visible;mso-wrap-style:square" from="1737,0" to="22148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lR6MQAAADbAAAADwAAAGRycy9kb3ducmV2LnhtbESP0WrCQBRE3wX/YbmFvohuqqFKdBUr&#10;lIoPQqMfcMles6HZuzG7jfHv3ULBx2FmzjCrTW9r0VHrK8cK3iYJCOLC6YpLBefT53gBwgdkjbVj&#10;UnAnD5v1cLDCTLsbf1OXh1JECPsMFZgQmkxKXxiy6CeuIY7exbUWQ5RtKXWLtwi3tZwmybu0WHFc&#10;MNjQzlDxk/9aBaNTeq+/Dsbvrh8z2nbpfn50TqnXl367BBGoD8/wf3uvFUxT+PsSf4Bc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6VHoxAAAANsAAAAPAAAAAAAAAAAA&#10;AAAAAKECAABkcnMvZG93bnJldi54bWxQSwUGAAAAAAQABAD5AAAAkgMAAAAA&#10;" strokecolor="#a18f8f [1951]"/>
                  <v:line id="Straight Connector 25" o:spid="_x0000_s1032" style="position:absolute;visibility:visible;mso-wrap-style:square" from="-454,6567" to="22217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6X0c8UAAADbAAAADwAAAGRycy9kb3ducmV2LnhtbESP0WrCQBRE3wv9h+UWfJG6qdpa0mxE&#10;Ban4IDT6AZfsbTY0ezfNrjH+vVsQ+jjMzBkmWw62ET11vnas4GWSgCAuna65UnA6bp/fQfiArLFx&#10;TAqu5GGZPz5kmGp34S/qi1CJCGGfogITQptK6UtDFv3EtcTR+3adxRBlV0nd4SXCbSOnSfImLdYc&#10;Fwy2tDFU/hRnq2B8nF+bz73xm9/1jFb9fLc4OKfU6GlYfYAINIT/8L290wqmr/D3Jf4Amd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6X0c8UAAADbAAAADwAAAAAAAAAA&#10;AAAAAAChAgAAZHJzL2Rvd25yZXYueG1sUEsFBgAAAAAEAAQA+QAAAJMDAAAAAA==&#10;" strokecolor="#a18f8f [1951]"/>
                </v:group>
                <w10:wrap anchorx="page" anchory="page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91440" distR="91440" simplePos="0" relativeHeight="251670015" behindDoc="0" locked="0" layoutInCell="1" allowOverlap="1">
                <wp:simplePos x="0" y="0"/>
                <wp:positionH relativeFrom="page">
                  <wp:posOffset>2834640</wp:posOffset>
                </wp:positionH>
                <wp:positionV relativeFrom="page">
                  <wp:posOffset>1005840</wp:posOffset>
                </wp:positionV>
                <wp:extent cx="4069080" cy="1664208"/>
                <wp:effectExtent l="19050" t="19050" r="45720" b="31750"/>
                <wp:wrapSquare wrapText="bothSides"/>
                <wp:docPr id="1" name="Group 13" descr="&quot;Improved&quot; written in script with artwork fill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9080" cy="1664208"/>
                          <a:chOff x="0" y="0"/>
                          <a:chExt cx="4065588" cy="1666875"/>
                        </a:xfrm>
                      </wpg:grpSpPr>
                      <wps:wsp>
                        <wps:cNvPr id="2" name="Freeform 2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065588" cy="1666875"/>
                          </a:xfrm>
                          <a:custGeom>
                            <a:avLst/>
                            <a:gdLst>
                              <a:gd name="T0" fmla="*/ 2899 w 5122"/>
                              <a:gd name="T1" fmla="*/ 893 h 2100"/>
                              <a:gd name="T2" fmla="*/ 2952 w 5122"/>
                              <a:gd name="T3" fmla="*/ 924 h 2100"/>
                              <a:gd name="T4" fmla="*/ 2272 w 5122"/>
                              <a:gd name="T5" fmla="*/ 812 h 2100"/>
                              <a:gd name="T6" fmla="*/ 4368 w 5122"/>
                              <a:gd name="T7" fmla="*/ 1164 h 2100"/>
                              <a:gd name="T8" fmla="*/ 4480 w 5122"/>
                              <a:gd name="T9" fmla="*/ 859 h 2100"/>
                              <a:gd name="T10" fmla="*/ 3511 w 5122"/>
                              <a:gd name="T11" fmla="*/ 849 h 2100"/>
                              <a:gd name="T12" fmla="*/ 722 w 5122"/>
                              <a:gd name="T13" fmla="*/ 373 h 2100"/>
                              <a:gd name="T14" fmla="*/ 492 w 5122"/>
                              <a:gd name="T15" fmla="*/ 1257 h 2100"/>
                              <a:gd name="T16" fmla="*/ 101 w 5122"/>
                              <a:gd name="T17" fmla="*/ 1683 h 2100"/>
                              <a:gd name="T18" fmla="*/ 309 w 5122"/>
                              <a:gd name="T19" fmla="*/ 515 h 2100"/>
                              <a:gd name="T20" fmla="*/ 304 w 5122"/>
                              <a:gd name="T21" fmla="*/ 1081 h 2100"/>
                              <a:gd name="T22" fmla="*/ 2 w 5122"/>
                              <a:gd name="T23" fmla="*/ 971 h 2100"/>
                              <a:gd name="T24" fmla="*/ 4756 w 5122"/>
                              <a:gd name="T25" fmla="*/ 213 h 2100"/>
                              <a:gd name="T26" fmla="*/ 4636 w 5122"/>
                              <a:gd name="T27" fmla="*/ 877 h 2100"/>
                              <a:gd name="T28" fmla="*/ 4765 w 5122"/>
                              <a:gd name="T29" fmla="*/ 208 h 2100"/>
                              <a:gd name="T30" fmla="*/ 4703 w 5122"/>
                              <a:gd name="T31" fmla="*/ 873 h 2100"/>
                              <a:gd name="T32" fmla="*/ 4907 w 5122"/>
                              <a:gd name="T33" fmla="*/ 930 h 2100"/>
                              <a:gd name="T34" fmla="*/ 4924 w 5122"/>
                              <a:gd name="T35" fmla="*/ 1265 h 2100"/>
                              <a:gd name="T36" fmla="*/ 3242 w 5122"/>
                              <a:gd name="T37" fmla="*/ 1577 h 2100"/>
                              <a:gd name="T38" fmla="*/ 2205 w 5122"/>
                              <a:gd name="T39" fmla="*/ 1766 h 2100"/>
                              <a:gd name="T40" fmla="*/ 4622 w 5122"/>
                              <a:gd name="T41" fmla="*/ 1305 h 2100"/>
                              <a:gd name="T42" fmla="*/ 5000 w 5122"/>
                              <a:gd name="T43" fmla="*/ 960 h 2100"/>
                              <a:gd name="T44" fmla="*/ 4663 w 5122"/>
                              <a:gd name="T45" fmla="*/ 1224 h 2100"/>
                              <a:gd name="T46" fmla="*/ 4136 w 5122"/>
                              <a:gd name="T47" fmla="*/ 1187 h 2100"/>
                              <a:gd name="T48" fmla="*/ 3590 w 5122"/>
                              <a:gd name="T49" fmla="*/ 1042 h 2100"/>
                              <a:gd name="T50" fmla="*/ 3154 w 5122"/>
                              <a:gd name="T51" fmla="*/ 1226 h 2100"/>
                              <a:gd name="T52" fmla="*/ 2560 w 5122"/>
                              <a:gd name="T53" fmla="*/ 1305 h 2100"/>
                              <a:gd name="T54" fmla="*/ 2359 w 5122"/>
                              <a:gd name="T55" fmla="*/ 1101 h 2100"/>
                              <a:gd name="T56" fmla="*/ 1806 w 5122"/>
                              <a:gd name="T57" fmla="*/ 1428 h 2100"/>
                              <a:gd name="T58" fmla="*/ 1741 w 5122"/>
                              <a:gd name="T59" fmla="*/ 1248 h 2100"/>
                              <a:gd name="T60" fmla="*/ 1736 w 5122"/>
                              <a:gd name="T61" fmla="*/ 1028 h 2100"/>
                              <a:gd name="T62" fmla="*/ 1278 w 5122"/>
                              <a:gd name="T63" fmla="*/ 2061 h 2100"/>
                              <a:gd name="T64" fmla="*/ 1172 w 5122"/>
                              <a:gd name="T65" fmla="*/ 1318 h 2100"/>
                              <a:gd name="T66" fmla="*/ 1137 w 5122"/>
                              <a:gd name="T67" fmla="*/ 1150 h 2100"/>
                              <a:gd name="T68" fmla="*/ 871 w 5122"/>
                              <a:gd name="T69" fmla="*/ 1472 h 2100"/>
                              <a:gd name="T70" fmla="*/ 793 w 5122"/>
                              <a:gd name="T71" fmla="*/ 1258 h 2100"/>
                              <a:gd name="T72" fmla="*/ 688 w 5122"/>
                              <a:gd name="T73" fmla="*/ 1108 h 2100"/>
                              <a:gd name="T74" fmla="*/ 697 w 5122"/>
                              <a:gd name="T75" fmla="*/ 1003 h 2100"/>
                              <a:gd name="T76" fmla="*/ 1028 w 5122"/>
                              <a:gd name="T77" fmla="*/ 947 h 2100"/>
                              <a:gd name="T78" fmla="*/ 1357 w 5122"/>
                              <a:gd name="T79" fmla="*/ 919 h 2100"/>
                              <a:gd name="T80" fmla="*/ 1301 w 5122"/>
                              <a:gd name="T81" fmla="*/ 1381 h 2100"/>
                              <a:gd name="T82" fmla="*/ 1539 w 5122"/>
                              <a:gd name="T83" fmla="*/ 1025 h 2100"/>
                              <a:gd name="T84" fmla="*/ 1596 w 5122"/>
                              <a:gd name="T85" fmla="*/ 913 h 2100"/>
                              <a:gd name="T86" fmla="*/ 1977 w 5122"/>
                              <a:gd name="T87" fmla="*/ 916 h 2100"/>
                              <a:gd name="T88" fmla="*/ 2102 w 5122"/>
                              <a:gd name="T89" fmla="*/ 1201 h 2100"/>
                              <a:gd name="T90" fmla="*/ 2245 w 5122"/>
                              <a:gd name="T91" fmla="*/ 737 h 2100"/>
                              <a:gd name="T92" fmla="*/ 2511 w 5122"/>
                              <a:gd name="T93" fmla="*/ 980 h 2100"/>
                              <a:gd name="T94" fmla="*/ 2430 w 5122"/>
                              <a:gd name="T95" fmla="*/ 1304 h 2100"/>
                              <a:gd name="T96" fmla="*/ 2767 w 5122"/>
                              <a:gd name="T97" fmla="*/ 863 h 2100"/>
                              <a:gd name="T98" fmla="*/ 2832 w 5122"/>
                              <a:gd name="T99" fmla="*/ 1282 h 2100"/>
                              <a:gd name="T100" fmla="*/ 2868 w 5122"/>
                              <a:gd name="T101" fmla="*/ 817 h 2100"/>
                              <a:gd name="T102" fmla="*/ 3110 w 5122"/>
                              <a:gd name="T103" fmla="*/ 1167 h 2100"/>
                              <a:gd name="T104" fmla="*/ 3349 w 5122"/>
                              <a:gd name="T105" fmla="*/ 786 h 2100"/>
                              <a:gd name="T106" fmla="*/ 3373 w 5122"/>
                              <a:gd name="T107" fmla="*/ 1218 h 2100"/>
                              <a:gd name="T108" fmla="*/ 3442 w 5122"/>
                              <a:gd name="T109" fmla="*/ 706 h 2100"/>
                              <a:gd name="T110" fmla="*/ 3644 w 5122"/>
                              <a:gd name="T111" fmla="*/ 943 h 2100"/>
                              <a:gd name="T112" fmla="*/ 4109 w 5122"/>
                              <a:gd name="T113" fmla="*/ 745 h 2100"/>
                              <a:gd name="T114" fmla="*/ 3868 w 5122"/>
                              <a:gd name="T115" fmla="*/ 1129 h 2100"/>
                              <a:gd name="T116" fmla="*/ 3942 w 5122"/>
                              <a:gd name="T117" fmla="*/ 792 h 2100"/>
                              <a:gd name="T118" fmla="*/ 4085 w 5122"/>
                              <a:gd name="T119" fmla="*/ 1145 h 2100"/>
                              <a:gd name="T120" fmla="*/ 4565 w 5122"/>
                              <a:gd name="T121" fmla="*/ 534 h 2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122" h="2100">
                                <a:moveTo>
                                  <a:pt x="1779" y="1296"/>
                                </a:moveTo>
                                <a:lnTo>
                                  <a:pt x="1759" y="1300"/>
                                </a:lnTo>
                                <a:lnTo>
                                  <a:pt x="1742" y="1310"/>
                                </a:lnTo>
                                <a:lnTo>
                                  <a:pt x="1731" y="1324"/>
                                </a:lnTo>
                                <a:lnTo>
                                  <a:pt x="1725" y="1339"/>
                                </a:lnTo>
                                <a:lnTo>
                                  <a:pt x="1724" y="1356"/>
                                </a:lnTo>
                                <a:lnTo>
                                  <a:pt x="1727" y="1369"/>
                                </a:lnTo>
                                <a:lnTo>
                                  <a:pt x="1734" y="1378"/>
                                </a:lnTo>
                                <a:lnTo>
                                  <a:pt x="1745" y="1384"/>
                                </a:lnTo>
                                <a:lnTo>
                                  <a:pt x="1761" y="1386"/>
                                </a:lnTo>
                                <a:lnTo>
                                  <a:pt x="1784" y="1380"/>
                                </a:lnTo>
                                <a:lnTo>
                                  <a:pt x="1807" y="1364"/>
                                </a:lnTo>
                                <a:lnTo>
                                  <a:pt x="1831" y="1339"/>
                                </a:lnTo>
                                <a:lnTo>
                                  <a:pt x="1851" y="1307"/>
                                </a:lnTo>
                                <a:lnTo>
                                  <a:pt x="1828" y="1300"/>
                                </a:lnTo>
                                <a:lnTo>
                                  <a:pt x="1803" y="1296"/>
                                </a:lnTo>
                                <a:lnTo>
                                  <a:pt x="1779" y="1296"/>
                                </a:lnTo>
                                <a:close/>
                                <a:moveTo>
                                  <a:pt x="2899" y="893"/>
                                </a:moveTo>
                                <a:lnTo>
                                  <a:pt x="2880" y="898"/>
                                </a:lnTo>
                                <a:lnTo>
                                  <a:pt x="2865" y="908"/>
                                </a:lnTo>
                                <a:lnTo>
                                  <a:pt x="2854" y="924"/>
                                </a:lnTo>
                                <a:lnTo>
                                  <a:pt x="2846" y="943"/>
                                </a:lnTo>
                                <a:lnTo>
                                  <a:pt x="2843" y="963"/>
                                </a:lnTo>
                                <a:lnTo>
                                  <a:pt x="2843" y="985"/>
                                </a:lnTo>
                                <a:lnTo>
                                  <a:pt x="2852" y="1025"/>
                                </a:lnTo>
                                <a:lnTo>
                                  <a:pt x="2871" y="1062"/>
                                </a:lnTo>
                                <a:lnTo>
                                  <a:pt x="2897" y="1098"/>
                                </a:lnTo>
                                <a:lnTo>
                                  <a:pt x="2930" y="1128"/>
                                </a:lnTo>
                                <a:lnTo>
                                  <a:pt x="2969" y="1151"/>
                                </a:lnTo>
                                <a:lnTo>
                                  <a:pt x="2978" y="1112"/>
                                </a:lnTo>
                                <a:lnTo>
                                  <a:pt x="2983" y="1072"/>
                                </a:lnTo>
                                <a:lnTo>
                                  <a:pt x="2983" y="1031"/>
                                </a:lnTo>
                                <a:lnTo>
                                  <a:pt x="2978" y="1002"/>
                                </a:lnTo>
                                <a:lnTo>
                                  <a:pt x="2972" y="972"/>
                                </a:lnTo>
                                <a:lnTo>
                                  <a:pt x="2963" y="946"/>
                                </a:lnTo>
                                <a:lnTo>
                                  <a:pt x="2952" y="924"/>
                                </a:lnTo>
                                <a:lnTo>
                                  <a:pt x="2936" y="907"/>
                                </a:lnTo>
                                <a:lnTo>
                                  <a:pt x="2919" y="896"/>
                                </a:lnTo>
                                <a:lnTo>
                                  <a:pt x="2899" y="893"/>
                                </a:lnTo>
                                <a:close/>
                                <a:moveTo>
                                  <a:pt x="2255" y="803"/>
                                </a:moveTo>
                                <a:lnTo>
                                  <a:pt x="2244" y="807"/>
                                </a:lnTo>
                                <a:lnTo>
                                  <a:pt x="2234" y="817"/>
                                </a:lnTo>
                                <a:lnTo>
                                  <a:pt x="2227" y="829"/>
                                </a:lnTo>
                                <a:lnTo>
                                  <a:pt x="2224" y="846"/>
                                </a:lnTo>
                                <a:lnTo>
                                  <a:pt x="2222" y="862"/>
                                </a:lnTo>
                                <a:lnTo>
                                  <a:pt x="2227" y="885"/>
                                </a:lnTo>
                                <a:lnTo>
                                  <a:pt x="2237" y="907"/>
                                </a:lnTo>
                                <a:lnTo>
                                  <a:pt x="2250" y="924"/>
                                </a:lnTo>
                                <a:lnTo>
                                  <a:pt x="2262" y="938"/>
                                </a:lnTo>
                                <a:lnTo>
                                  <a:pt x="2273" y="910"/>
                                </a:lnTo>
                                <a:lnTo>
                                  <a:pt x="2279" y="880"/>
                                </a:lnTo>
                                <a:lnTo>
                                  <a:pt x="2281" y="849"/>
                                </a:lnTo>
                                <a:lnTo>
                                  <a:pt x="2278" y="826"/>
                                </a:lnTo>
                                <a:lnTo>
                                  <a:pt x="2272" y="812"/>
                                </a:lnTo>
                                <a:lnTo>
                                  <a:pt x="2264" y="804"/>
                                </a:lnTo>
                                <a:lnTo>
                                  <a:pt x="2255" y="803"/>
                                </a:lnTo>
                                <a:close/>
                                <a:moveTo>
                                  <a:pt x="4466" y="765"/>
                                </a:moveTo>
                                <a:lnTo>
                                  <a:pt x="4435" y="772"/>
                                </a:lnTo>
                                <a:lnTo>
                                  <a:pt x="4407" y="786"/>
                                </a:lnTo>
                                <a:lnTo>
                                  <a:pt x="4380" y="804"/>
                                </a:lnTo>
                                <a:lnTo>
                                  <a:pt x="4359" y="829"/>
                                </a:lnTo>
                                <a:lnTo>
                                  <a:pt x="4338" y="859"/>
                                </a:lnTo>
                                <a:lnTo>
                                  <a:pt x="4323" y="891"/>
                                </a:lnTo>
                                <a:lnTo>
                                  <a:pt x="4310" y="927"/>
                                </a:lnTo>
                                <a:lnTo>
                                  <a:pt x="4303" y="964"/>
                                </a:lnTo>
                                <a:lnTo>
                                  <a:pt x="4300" y="1003"/>
                                </a:lnTo>
                                <a:lnTo>
                                  <a:pt x="4300" y="1042"/>
                                </a:lnTo>
                                <a:lnTo>
                                  <a:pt x="4306" y="1080"/>
                                </a:lnTo>
                                <a:lnTo>
                                  <a:pt x="4315" y="1111"/>
                                </a:lnTo>
                                <a:lnTo>
                                  <a:pt x="4329" y="1136"/>
                                </a:lnTo>
                                <a:lnTo>
                                  <a:pt x="4346" y="1153"/>
                                </a:lnTo>
                                <a:lnTo>
                                  <a:pt x="4368" y="1164"/>
                                </a:lnTo>
                                <a:lnTo>
                                  <a:pt x="4391" y="1165"/>
                                </a:lnTo>
                                <a:lnTo>
                                  <a:pt x="4414" y="1160"/>
                                </a:lnTo>
                                <a:lnTo>
                                  <a:pt x="4441" y="1148"/>
                                </a:lnTo>
                                <a:lnTo>
                                  <a:pt x="4467" y="1129"/>
                                </a:lnTo>
                                <a:lnTo>
                                  <a:pt x="4495" y="1103"/>
                                </a:lnTo>
                                <a:lnTo>
                                  <a:pt x="4523" y="1070"/>
                                </a:lnTo>
                                <a:lnTo>
                                  <a:pt x="4518" y="1038"/>
                                </a:lnTo>
                                <a:lnTo>
                                  <a:pt x="4514" y="1002"/>
                                </a:lnTo>
                                <a:lnTo>
                                  <a:pt x="4511" y="954"/>
                                </a:lnTo>
                                <a:lnTo>
                                  <a:pt x="4511" y="904"/>
                                </a:lnTo>
                                <a:lnTo>
                                  <a:pt x="4497" y="902"/>
                                </a:lnTo>
                                <a:lnTo>
                                  <a:pt x="4484" y="899"/>
                                </a:lnTo>
                                <a:lnTo>
                                  <a:pt x="4473" y="893"/>
                                </a:lnTo>
                                <a:lnTo>
                                  <a:pt x="4466" y="885"/>
                                </a:lnTo>
                                <a:lnTo>
                                  <a:pt x="4461" y="876"/>
                                </a:lnTo>
                                <a:lnTo>
                                  <a:pt x="4464" y="870"/>
                                </a:lnTo>
                                <a:lnTo>
                                  <a:pt x="4470" y="863"/>
                                </a:lnTo>
                                <a:lnTo>
                                  <a:pt x="4480" y="859"/>
                                </a:lnTo>
                                <a:lnTo>
                                  <a:pt x="4489" y="854"/>
                                </a:lnTo>
                                <a:lnTo>
                                  <a:pt x="4500" y="846"/>
                                </a:lnTo>
                                <a:lnTo>
                                  <a:pt x="4509" y="837"/>
                                </a:lnTo>
                                <a:lnTo>
                                  <a:pt x="4514" y="823"/>
                                </a:lnTo>
                                <a:lnTo>
                                  <a:pt x="4515" y="803"/>
                                </a:lnTo>
                                <a:lnTo>
                                  <a:pt x="4511" y="787"/>
                                </a:lnTo>
                                <a:lnTo>
                                  <a:pt x="4503" y="776"/>
                                </a:lnTo>
                                <a:lnTo>
                                  <a:pt x="4492" y="770"/>
                                </a:lnTo>
                                <a:lnTo>
                                  <a:pt x="4480" y="767"/>
                                </a:lnTo>
                                <a:lnTo>
                                  <a:pt x="4466" y="765"/>
                                </a:lnTo>
                                <a:close/>
                                <a:moveTo>
                                  <a:pt x="3517" y="711"/>
                                </a:moveTo>
                                <a:lnTo>
                                  <a:pt x="3505" y="716"/>
                                </a:lnTo>
                                <a:lnTo>
                                  <a:pt x="3495" y="725"/>
                                </a:lnTo>
                                <a:lnTo>
                                  <a:pt x="3491" y="740"/>
                                </a:lnTo>
                                <a:lnTo>
                                  <a:pt x="3487" y="756"/>
                                </a:lnTo>
                                <a:lnTo>
                                  <a:pt x="3487" y="773"/>
                                </a:lnTo>
                                <a:lnTo>
                                  <a:pt x="3495" y="812"/>
                                </a:lnTo>
                                <a:lnTo>
                                  <a:pt x="3511" y="849"/>
                                </a:lnTo>
                                <a:lnTo>
                                  <a:pt x="3532" y="882"/>
                                </a:lnTo>
                                <a:lnTo>
                                  <a:pt x="3557" y="910"/>
                                </a:lnTo>
                                <a:lnTo>
                                  <a:pt x="3568" y="856"/>
                                </a:lnTo>
                                <a:lnTo>
                                  <a:pt x="3570" y="803"/>
                                </a:lnTo>
                                <a:lnTo>
                                  <a:pt x="3565" y="773"/>
                                </a:lnTo>
                                <a:lnTo>
                                  <a:pt x="3557" y="748"/>
                                </a:lnTo>
                                <a:lnTo>
                                  <a:pt x="3548" y="731"/>
                                </a:lnTo>
                                <a:lnTo>
                                  <a:pt x="3539" y="719"/>
                                </a:lnTo>
                                <a:lnTo>
                                  <a:pt x="3526" y="712"/>
                                </a:lnTo>
                                <a:lnTo>
                                  <a:pt x="3517" y="711"/>
                                </a:lnTo>
                                <a:close/>
                                <a:moveTo>
                                  <a:pt x="688" y="316"/>
                                </a:moveTo>
                                <a:lnTo>
                                  <a:pt x="702" y="317"/>
                                </a:lnTo>
                                <a:lnTo>
                                  <a:pt x="714" y="324"/>
                                </a:lnTo>
                                <a:lnTo>
                                  <a:pt x="722" y="336"/>
                                </a:lnTo>
                                <a:lnTo>
                                  <a:pt x="725" y="350"/>
                                </a:lnTo>
                                <a:lnTo>
                                  <a:pt x="725" y="359"/>
                                </a:lnTo>
                                <a:lnTo>
                                  <a:pt x="724" y="369"/>
                                </a:lnTo>
                                <a:lnTo>
                                  <a:pt x="722" y="373"/>
                                </a:lnTo>
                                <a:lnTo>
                                  <a:pt x="719" y="387"/>
                                </a:lnTo>
                                <a:lnTo>
                                  <a:pt x="713" y="409"/>
                                </a:lnTo>
                                <a:lnTo>
                                  <a:pt x="705" y="437"/>
                                </a:lnTo>
                                <a:lnTo>
                                  <a:pt x="696" y="473"/>
                                </a:lnTo>
                                <a:lnTo>
                                  <a:pt x="685" y="515"/>
                                </a:lnTo>
                                <a:lnTo>
                                  <a:pt x="672" y="562"/>
                                </a:lnTo>
                                <a:lnTo>
                                  <a:pt x="660" y="613"/>
                                </a:lnTo>
                                <a:lnTo>
                                  <a:pt x="646" y="667"/>
                                </a:lnTo>
                                <a:lnTo>
                                  <a:pt x="630" y="725"/>
                                </a:lnTo>
                                <a:lnTo>
                                  <a:pt x="615" y="786"/>
                                </a:lnTo>
                                <a:lnTo>
                                  <a:pt x="599" y="848"/>
                                </a:lnTo>
                                <a:lnTo>
                                  <a:pt x="582" y="910"/>
                                </a:lnTo>
                                <a:lnTo>
                                  <a:pt x="567" y="972"/>
                                </a:lnTo>
                                <a:lnTo>
                                  <a:pt x="550" y="1033"/>
                                </a:lnTo>
                                <a:lnTo>
                                  <a:pt x="534" y="1094"/>
                                </a:lnTo>
                                <a:lnTo>
                                  <a:pt x="520" y="1151"/>
                                </a:lnTo>
                                <a:lnTo>
                                  <a:pt x="505" y="1206"/>
                                </a:lnTo>
                                <a:lnTo>
                                  <a:pt x="492" y="1257"/>
                                </a:lnTo>
                                <a:lnTo>
                                  <a:pt x="480" y="1304"/>
                                </a:lnTo>
                                <a:lnTo>
                                  <a:pt x="469" y="1346"/>
                                </a:lnTo>
                                <a:lnTo>
                                  <a:pt x="450" y="1406"/>
                                </a:lnTo>
                                <a:lnTo>
                                  <a:pt x="429" y="1461"/>
                                </a:lnTo>
                                <a:lnTo>
                                  <a:pt x="405" y="1509"/>
                                </a:lnTo>
                                <a:lnTo>
                                  <a:pt x="379" y="1551"/>
                                </a:lnTo>
                                <a:lnTo>
                                  <a:pt x="351" y="1587"/>
                                </a:lnTo>
                                <a:lnTo>
                                  <a:pt x="321" y="1618"/>
                                </a:lnTo>
                                <a:lnTo>
                                  <a:pt x="292" y="1643"/>
                                </a:lnTo>
                                <a:lnTo>
                                  <a:pt x="261" y="1663"/>
                                </a:lnTo>
                                <a:lnTo>
                                  <a:pt x="230" y="1678"/>
                                </a:lnTo>
                                <a:lnTo>
                                  <a:pt x="199" y="1689"/>
                                </a:lnTo>
                                <a:lnTo>
                                  <a:pt x="169" y="1697"/>
                                </a:lnTo>
                                <a:lnTo>
                                  <a:pt x="140" y="1700"/>
                                </a:lnTo>
                                <a:lnTo>
                                  <a:pt x="126" y="1702"/>
                                </a:lnTo>
                                <a:lnTo>
                                  <a:pt x="115" y="1699"/>
                                </a:lnTo>
                                <a:lnTo>
                                  <a:pt x="106" y="1694"/>
                                </a:lnTo>
                                <a:lnTo>
                                  <a:pt x="101" y="1683"/>
                                </a:lnTo>
                                <a:lnTo>
                                  <a:pt x="104" y="1672"/>
                                </a:lnTo>
                                <a:lnTo>
                                  <a:pt x="113" y="1663"/>
                                </a:lnTo>
                                <a:lnTo>
                                  <a:pt x="130" y="1654"/>
                                </a:lnTo>
                                <a:lnTo>
                                  <a:pt x="155" y="1643"/>
                                </a:lnTo>
                                <a:lnTo>
                                  <a:pt x="180" y="1629"/>
                                </a:lnTo>
                                <a:lnTo>
                                  <a:pt x="207" y="1610"/>
                                </a:lnTo>
                                <a:lnTo>
                                  <a:pt x="231" y="1584"/>
                                </a:lnTo>
                                <a:lnTo>
                                  <a:pt x="255" y="1552"/>
                                </a:lnTo>
                                <a:lnTo>
                                  <a:pt x="273" y="1517"/>
                                </a:lnTo>
                                <a:lnTo>
                                  <a:pt x="289" y="1478"/>
                                </a:lnTo>
                                <a:lnTo>
                                  <a:pt x="559" y="437"/>
                                </a:lnTo>
                                <a:lnTo>
                                  <a:pt x="529" y="440"/>
                                </a:lnTo>
                                <a:lnTo>
                                  <a:pt x="497" y="445"/>
                                </a:lnTo>
                                <a:lnTo>
                                  <a:pt x="461" y="453"/>
                                </a:lnTo>
                                <a:lnTo>
                                  <a:pt x="422" y="462"/>
                                </a:lnTo>
                                <a:lnTo>
                                  <a:pt x="385" y="476"/>
                                </a:lnTo>
                                <a:lnTo>
                                  <a:pt x="346" y="493"/>
                                </a:lnTo>
                                <a:lnTo>
                                  <a:pt x="309" y="515"/>
                                </a:lnTo>
                                <a:lnTo>
                                  <a:pt x="272" y="541"/>
                                </a:lnTo>
                                <a:lnTo>
                                  <a:pt x="239" y="572"/>
                                </a:lnTo>
                                <a:lnTo>
                                  <a:pt x="208" y="611"/>
                                </a:lnTo>
                                <a:lnTo>
                                  <a:pt x="179" y="656"/>
                                </a:lnTo>
                                <a:lnTo>
                                  <a:pt x="155" y="705"/>
                                </a:lnTo>
                                <a:lnTo>
                                  <a:pt x="140" y="754"/>
                                </a:lnTo>
                                <a:lnTo>
                                  <a:pt x="129" y="804"/>
                                </a:lnTo>
                                <a:lnTo>
                                  <a:pt x="123" y="852"/>
                                </a:lnTo>
                                <a:lnTo>
                                  <a:pt x="124" y="898"/>
                                </a:lnTo>
                                <a:lnTo>
                                  <a:pt x="130" y="940"/>
                                </a:lnTo>
                                <a:lnTo>
                                  <a:pt x="143" y="975"/>
                                </a:lnTo>
                                <a:lnTo>
                                  <a:pt x="160" y="1008"/>
                                </a:lnTo>
                                <a:lnTo>
                                  <a:pt x="182" y="1034"/>
                                </a:lnTo>
                                <a:lnTo>
                                  <a:pt x="207" y="1056"/>
                                </a:lnTo>
                                <a:lnTo>
                                  <a:pt x="233" y="1070"/>
                                </a:lnTo>
                                <a:lnTo>
                                  <a:pt x="261" y="1080"/>
                                </a:lnTo>
                                <a:lnTo>
                                  <a:pt x="287" y="1080"/>
                                </a:lnTo>
                                <a:lnTo>
                                  <a:pt x="304" y="1081"/>
                                </a:lnTo>
                                <a:lnTo>
                                  <a:pt x="318" y="1086"/>
                                </a:lnTo>
                                <a:lnTo>
                                  <a:pt x="326" y="1095"/>
                                </a:lnTo>
                                <a:lnTo>
                                  <a:pt x="331" y="1104"/>
                                </a:lnTo>
                                <a:lnTo>
                                  <a:pt x="329" y="1115"/>
                                </a:lnTo>
                                <a:lnTo>
                                  <a:pt x="321" y="1128"/>
                                </a:lnTo>
                                <a:lnTo>
                                  <a:pt x="311" y="1140"/>
                                </a:lnTo>
                                <a:lnTo>
                                  <a:pt x="293" y="1153"/>
                                </a:lnTo>
                                <a:lnTo>
                                  <a:pt x="270" y="1164"/>
                                </a:lnTo>
                                <a:lnTo>
                                  <a:pt x="241" y="1173"/>
                                </a:lnTo>
                                <a:lnTo>
                                  <a:pt x="203" y="1178"/>
                                </a:lnTo>
                                <a:lnTo>
                                  <a:pt x="165" y="1176"/>
                                </a:lnTo>
                                <a:lnTo>
                                  <a:pt x="129" y="1167"/>
                                </a:lnTo>
                                <a:lnTo>
                                  <a:pt x="95" y="1148"/>
                                </a:lnTo>
                                <a:lnTo>
                                  <a:pt x="65" y="1123"/>
                                </a:lnTo>
                                <a:lnTo>
                                  <a:pt x="42" y="1092"/>
                                </a:lnTo>
                                <a:lnTo>
                                  <a:pt x="22" y="1056"/>
                                </a:lnTo>
                                <a:lnTo>
                                  <a:pt x="8" y="1014"/>
                                </a:lnTo>
                                <a:lnTo>
                                  <a:pt x="2" y="971"/>
                                </a:lnTo>
                                <a:lnTo>
                                  <a:pt x="0" y="921"/>
                                </a:lnTo>
                                <a:lnTo>
                                  <a:pt x="6" y="868"/>
                                </a:lnTo>
                                <a:lnTo>
                                  <a:pt x="19" y="814"/>
                                </a:lnTo>
                                <a:lnTo>
                                  <a:pt x="37" y="756"/>
                                </a:lnTo>
                                <a:lnTo>
                                  <a:pt x="64" y="698"/>
                                </a:lnTo>
                                <a:lnTo>
                                  <a:pt x="96" y="642"/>
                                </a:lnTo>
                                <a:lnTo>
                                  <a:pt x="135" y="588"/>
                                </a:lnTo>
                                <a:lnTo>
                                  <a:pt x="183" y="537"/>
                                </a:lnTo>
                                <a:lnTo>
                                  <a:pt x="241" y="487"/>
                                </a:lnTo>
                                <a:lnTo>
                                  <a:pt x="301" y="445"/>
                                </a:lnTo>
                                <a:lnTo>
                                  <a:pt x="365" y="409"/>
                                </a:lnTo>
                                <a:lnTo>
                                  <a:pt x="432" y="378"/>
                                </a:lnTo>
                                <a:lnTo>
                                  <a:pt x="497" y="355"/>
                                </a:lnTo>
                                <a:lnTo>
                                  <a:pt x="564" y="336"/>
                                </a:lnTo>
                                <a:lnTo>
                                  <a:pt x="627" y="324"/>
                                </a:lnTo>
                                <a:lnTo>
                                  <a:pt x="688" y="316"/>
                                </a:lnTo>
                                <a:close/>
                                <a:moveTo>
                                  <a:pt x="4765" y="208"/>
                                </a:moveTo>
                                <a:lnTo>
                                  <a:pt x="4756" y="213"/>
                                </a:lnTo>
                                <a:lnTo>
                                  <a:pt x="4747" y="229"/>
                                </a:lnTo>
                                <a:lnTo>
                                  <a:pt x="4736" y="252"/>
                                </a:lnTo>
                                <a:lnTo>
                                  <a:pt x="4725" y="282"/>
                                </a:lnTo>
                                <a:lnTo>
                                  <a:pt x="4713" y="319"/>
                                </a:lnTo>
                                <a:lnTo>
                                  <a:pt x="4702" y="362"/>
                                </a:lnTo>
                                <a:lnTo>
                                  <a:pt x="4689" y="409"/>
                                </a:lnTo>
                                <a:lnTo>
                                  <a:pt x="4678" y="460"/>
                                </a:lnTo>
                                <a:lnTo>
                                  <a:pt x="4667" y="513"/>
                                </a:lnTo>
                                <a:lnTo>
                                  <a:pt x="4658" y="569"/>
                                </a:lnTo>
                                <a:lnTo>
                                  <a:pt x="4650" y="625"/>
                                </a:lnTo>
                                <a:lnTo>
                                  <a:pt x="4643" y="681"/>
                                </a:lnTo>
                                <a:lnTo>
                                  <a:pt x="4638" y="736"/>
                                </a:lnTo>
                                <a:lnTo>
                                  <a:pt x="4636" y="761"/>
                                </a:lnTo>
                                <a:lnTo>
                                  <a:pt x="4636" y="789"/>
                                </a:lnTo>
                                <a:lnTo>
                                  <a:pt x="4635" y="817"/>
                                </a:lnTo>
                                <a:lnTo>
                                  <a:pt x="4635" y="842"/>
                                </a:lnTo>
                                <a:lnTo>
                                  <a:pt x="4635" y="863"/>
                                </a:lnTo>
                                <a:lnTo>
                                  <a:pt x="4636" y="877"/>
                                </a:lnTo>
                                <a:lnTo>
                                  <a:pt x="4660" y="824"/>
                                </a:lnTo>
                                <a:lnTo>
                                  <a:pt x="4680" y="768"/>
                                </a:lnTo>
                                <a:lnTo>
                                  <a:pt x="4699" y="711"/>
                                </a:lnTo>
                                <a:lnTo>
                                  <a:pt x="4714" y="652"/>
                                </a:lnTo>
                                <a:lnTo>
                                  <a:pt x="4728" y="594"/>
                                </a:lnTo>
                                <a:lnTo>
                                  <a:pt x="4740" y="538"/>
                                </a:lnTo>
                                <a:lnTo>
                                  <a:pt x="4751" y="484"/>
                                </a:lnTo>
                                <a:lnTo>
                                  <a:pt x="4759" y="432"/>
                                </a:lnTo>
                                <a:lnTo>
                                  <a:pt x="4767" y="386"/>
                                </a:lnTo>
                                <a:lnTo>
                                  <a:pt x="4772" y="345"/>
                                </a:lnTo>
                                <a:lnTo>
                                  <a:pt x="4776" y="310"/>
                                </a:lnTo>
                                <a:lnTo>
                                  <a:pt x="4778" y="282"/>
                                </a:lnTo>
                                <a:lnTo>
                                  <a:pt x="4779" y="261"/>
                                </a:lnTo>
                                <a:lnTo>
                                  <a:pt x="4779" y="250"/>
                                </a:lnTo>
                                <a:lnTo>
                                  <a:pt x="4778" y="230"/>
                                </a:lnTo>
                                <a:lnTo>
                                  <a:pt x="4775" y="218"/>
                                </a:lnTo>
                                <a:lnTo>
                                  <a:pt x="4770" y="210"/>
                                </a:lnTo>
                                <a:lnTo>
                                  <a:pt x="4765" y="208"/>
                                </a:lnTo>
                                <a:close/>
                                <a:moveTo>
                                  <a:pt x="4855" y="0"/>
                                </a:moveTo>
                                <a:lnTo>
                                  <a:pt x="4869" y="3"/>
                                </a:lnTo>
                                <a:lnTo>
                                  <a:pt x="4880" y="12"/>
                                </a:lnTo>
                                <a:lnTo>
                                  <a:pt x="4891" y="28"/>
                                </a:lnTo>
                                <a:lnTo>
                                  <a:pt x="4897" y="53"/>
                                </a:lnTo>
                                <a:lnTo>
                                  <a:pt x="4902" y="84"/>
                                </a:lnTo>
                                <a:lnTo>
                                  <a:pt x="4904" y="135"/>
                                </a:lnTo>
                                <a:lnTo>
                                  <a:pt x="4900" y="193"/>
                                </a:lnTo>
                                <a:lnTo>
                                  <a:pt x="4894" y="255"/>
                                </a:lnTo>
                                <a:lnTo>
                                  <a:pt x="4883" y="322"/>
                                </a:lnTo>
                                <a:lnTo>
                                  <a:pt x="4869" y="390"/>
                                </a:lnTo>
                                <a:lnTo>
                                  <a:pt x="4852" y="462"/>
                                </a:lnTo>
                                <a:lnTo>
                                  <a:pt x="4832" y="534"/>
                                </a:lnTo>
                                <a:lnTo>
                                  <a:pt x="4809" y="605"/>
                                </a:lnTo>
                                <a:lnTo>
                                  <a:pt x="4786" y="677"/>
                                </a:lnTo>
                                <a:lnTo>
                                  <a:pt x="4759" y="745"/>
                                </a:lnTo>
                                <a:lnTo>
                                  <a:pt x="4731" y="810"/>
                                </a:lnTo>
                                <a:lnTo>
                                  <a:pt x="4703" y="873"/>
                                </a:lnTo>
                                <a:lnTo>
                                  <a:pt x="4674" y="929"/>
                                </a:lnTo>
                                <a:lnTo>
                                  <a:pt x="4644" y="980"/>
                                </a:lnTo>
                                <a:lnTo>
                                  <a:pt x="4650" y="1022"/>
                                </a:lnTo>
                                <a:lnTo>
                                  <a:pt x="4658" y="1056"/>
                                </a:lnTo>
                                <a:lnTo>
                                  <a:pt x="4667" y="1083"/>
                                </a:lnTo>
                                <a:lnTo>
                                  <a:pt x="4677" y="1101"/>
                                </a:lnTo>
                                <a:lnTo>
                                  <a:pt x="4688" y="1114"/>
                                </a:lnTo>
                                <a:lnTo>
                                  <a:pt x="4699" y="1122"/>
                                </a:lnTo>
                                <a:lnTo>
                                  <a:pt x="4711" y="1123"/>
                                </a:lnTo>
                                <a:lnTo>
                                  <a:pt x="4730" y="1118"/>
                                </a:lnTo>
                                <a:lnTo>
                                  <a:pt x="4750" y="1106"/>
                                </a:lnTo>
                                <a:lnTo>
                                  <a:pt x="4773" y="1089"/>
                                </a:lnTo>
                                <a:lnTo>
                                  <a:pt x="4796" y="1066"/>
                                </a:lnTo>
                                <a:lnTo>
                                  <a:pt x="4821" y="1038"/>
                                </a:lnTo>
                                <a:lnTo>
                                  <a:pt x="4848" y="1006"/>
                                </a:lnTo>
                                <a:lnTo>
                                  <a:pt x="4876" y="971"/>
                                </a:lnTo>
                                <a:lnTo>
                                  <a:pt x="4876" y="971"/>
                                </a:lnTo>
                                <a:lnTo>
                                  <a:pt x="4907" y="930"/>
                                </a:lnTo>
                                <a:lnTo>
                                  <a:pt x="4939" y="899"/>
                                </a:lnTo>
                                <a:lnTo>
                                  <a:pt x="4969" y="877"/>
                                </a:lnTo>
                                <a:lnTo>
                                  <a:pt x="4998" y="863"/>
                                </a:lnTo>
                                <a:lnTo>
                                  <a:pt x="5026" y="857"/>
                                </a:lnTo>
                                <a:lnTo>
                                  <a:pt x="5054" y="859"/>
                                </a:lnTo>
                                <a:lnTo>
                                  <a:pt x="5077" y="865"/>
                                </a:lnTo>
                                <a:lnTo>
                                  <a:pt x="5096" y="876"/>
                                </a:lnTo>
                                <a:lnTo>
                                  <a:pt x="5110" y="893"/>
                                </a:lnTo>
                                <a:lnTo>
                                  <a:pt x="5119" y="915"/>
                                </a:lnTo>
                                <a:lnTo>
                                  <a:pt x="5122" y="940"/>
                                </a:lnTo>
                                <a:lnTo>
                                  <a:pt x="5122" y="968"/>
                                </a:lnTo>
                                <a:lnTo>
                                  <a:pt x="5118" y="999"/>
                                </a:lnTo>
                                <a:lnTo>
                                  <a:pt x="5110" y="1031"/>
                                </a:lnTo>
                                <a:lnTo>
                                  <a:pt x="5088" y="1083"/>
                                </a:lnTo>
                                <a:lnTo>
                                  <a:pt x="5059" y="1131"/>
                                </a:lnTo>
                                <a:lnTo>
                                  <a:pt x="5022" y="1178"/>
                                </a:lnTo>
                                <a:lnTo>
                                  <a:pt x="4976" y="1223"/>
                                </a:lnTo>
                                <a:lnTo>
                                  <a:pt x="4924" y="1265"/>
                                </a:lnTo>
                                <a:lnTo>
                                  <a:pt x="4863" y="1304"/>
                                </a:lnTo>
                                <a:lnTo>
                                  <a:pt x="4795" y="1339"/>
                                </a:lnTo>
                                <a:lnTo>
                                  <a:pt x="4720" y="1374"/>
                                </a:lnTo>
                                <a:lnTo>
                                  <a:pt x="4636" y="1403"/>
                                </a:lnTo>
                                <a:lnTo>
                                  <a:pt x="4545" y="1430"/>
                                </a:lnTo>
                                <a:lnTo>
                                  <a:pt x="4445" y="1453"/>
                                </a:lnTo>
                                <a:lnTo>
                                  <a:pt x="4338" y="1473"/>
                                </a:lnTo>
                                <a:lnTo>
                                  <a:pt x="4222" y="1489"/>
                                </a:lnTo>
                                <a:lnTo>
                                  <a:pt x="4099" y="1500"/>
                                </a:lnTo>
                                <a:lnTo>
                                  <a:pt x="3970" y="1510"/>
                                </a:lnTo>
                                <a:lnTo>
                                  <a:pt x="3851" y="1520"/>
                                </a:lnTo>
                                <a:lnTo>
                                  <a:pt x="3742" y="1528"/>
                                </a:lnTo>
                                <a:lnTo>
                                  <a:pt x="3641" y="1537"/>
                                </a:lnTo>
                                <a:lnTo>
                                  <a:pt x="3548" y="1545"/>
                                </a:lnTo>
                                <a:lnTo>
                                  <a:pt x="3463" y="1552"/>
                                </a:lnTo>
                                <a:lnTo>
                                  <a:pt x="3383" y="1560"/>
                                </a:lnTo>
                                <a:lnTo>
                                  <a:pt x="3310" y="1570"/>
                                </a:lnTo>
                                <a:lnTo>
                                  <a:pt x="3242" y="1577"/>
                                </a:lnTo>
                                <a:lnTo>
                                  <a:pt x="3177" y="1585"/>
                                </a:lnTo>
                                <a:lnTo>
                                  <a:pt x="3115" y="1594"/>
                                </a:lnTo>
                                <a:lnTo>
                                  <a:pt x="3054" y="1604"/>
                                </a:lnTo>
                                <a:lnTo>
                                  <a:pt x="2997" y="1613"/>
                                </a:lnTo>
                                <a:lnTo>
                                  <a:pt x="2938" y="1624"/>
                                </a:lnTo>
                                <a:lnTo>
                                  <a:pt x="2880" y="1635"/>
                                </a:lnTo>
                                <a:lnTo>
                                  <a:pt x="2820" y="1647"/>
                                </a:lnTo>
                                <a:lnTo>
                                  <a:pt x="2759" y="1660"/>
                                </a:lnTo>
                                <a:lnTo>
                                  <a:pt x="2694" y="1674"/>
                                </a:lnTo>
                                <a:lnTo>
                                  <a:pt x="2626" y="1689"/>
                                </a:lnTo>
                                <a:lnTo>
                                  <a:pt x="2554" y="1706"/>
                                </a:lnTo>
                                <a:lnTo>
                                  <a:pt x="2477" y="1724"/>
                                </a:lnTo>
                                <a:lnTo>
                                  <a:pt x="2393" y="1744"/>
                                </a:lnTo>
                                <a:lnTo>
                                  <a:pt x="2301" y="1764"/>
                                </a:lnTo>
                                <a:lnTo>
                                  <a:pt x="2273" y="1770"/>
                                </a:lnTo>
                                <a:lnTo>
                                  <a:pt x="2250" y="1773"/>
                                </a:lnTo>
                                <a:lnTo>
                                  <a:pt x="2228" y="1773"/>
                                </a:lnTo>
                                <a:lnTo>
                                  <a:pt x="2205" y="1766"/>
                                </a:lnTo>
                                <a:lnTo>
                                  <a:pt x="2118" y="1731"/>
                                </a:lnTo>
                                <a:lnTo>
                                  <a:pt x="2023" y="1699"/>
                                </a:lnTo>
                                <a:lnTo>
                                  <a:pt x="1922" y="1668"/>
                                </a:lnTo>
                                <a:lnTo>
                                  <a:pt x="1817" y="1638"/>
                                </a:lnTo>
                                <a:lnTo>
                                  <a:pt x="1705" y="1610"/>
                                </a:lnTo>
                                <a:lnTo>
                                  <a:pt x="1689" y="1604"/>
                                </a:lnTo>
                                <a:lnTo>
                                  <a:pt x="1678" y="1594"/>
                                </a:lnTo>
                                <a:lnTo>
                                  <a:pt x="1675" y="1584"/>
                                </a:lnTo>
                                <a:lnTo>
                                  <a:pt x="1677" y="1574"/>
                                </a:lnTo>
                                <a:lnTo>
                                  <a:pt x="1683" y="1565"/>
                                </a:lnTo>
                                <a:lnTo>
                                  <a:pt x="1696" y="1559"/>
                                </a:lnTo>
                                <a:lnTo>
                                  <a:pt x="1714" y="1556"/>
                                </a:lnTo>
                                <a:lnTo>
                                  <a:pt x="4211" y="1369"/>
                                </a:lnTo>
                                <a:lnTo>
                                  <a:pt x="4310" y="1360"/>
                                </a:lnTo>
                                <a:lnTo>
                                  <a:pt x="4400" y="1349"/>
                                </a:lnTo>
                                <a:lnTo>
                                  <a:pt x="4483" y="1336"/>
                                </a:lnTo>
                                <a:lnTo>
                                  <a:pt x="4556" y="1321"/>
                                </a:lnTo>
                                <a:lnTo>
                                  <a:pt x="4622" y="1305"/>
                                </a:lnTo>
                                <a:lnTo>
                                  <a:pt x="4680" y="1286"/>
                                </a:lnTo>
                                <a:lnTo>
                                  <a:pt x="4733" y="1268"/>
                                </a:lnTo>
                                <a:lnTo>
                                  <a:pt x="4778" y="1248"/>
                                </a:lnTo>
                                <a:lnTo>
                                  <a:pt x="4818" y="1227"/>
                                </a:lnTo>
                                <a:lnTo>
                                  <a:pt x="4852" y="1204"/>
                                </a:lnTo>
                                <a:lnTo>
                                  <a:pt x="4882" y="1182"/>
                                </a:lnTo>
                                <a:lnTo>
                                  <a:pt x="4908" y="1159"/>
                                </a:lnTo>
                                <a:lnTo>
                                  <a:pt x="4928" y="1136"/>
                                </a:lnTo>
                                <a:lnTo>
                                  <a:pt x="4947" y="1112"/>
                                </a:lnTo>
                                <a:lnTo>
                                  <a:pt x="4963" y="1089"/>
                                </a:lnTo>
                                <a:lnTo>
                                  <a:pt x="4975" y="1066"/>
                                </a:lnTo>
                                <a:lnTo>
                                  <a:pt x="4984" y="1042"/>
                                </a:lnTo>
                                <a:lnTo>
                                  <a:pt x="4994" y="1019"/>
                                </a:lnTo>
                                <a:lnTo>
                                  <a:pt x="4998" y="1002"/>
                                </a:lnTo>
                                <a:lnTo>
                                  <a:pt x="5003" y="985"/>
                                </a:lnTo>
                                <a:lnTo>
                                  <a:pt x="5003" y="972"/>
                                </a:lnTo>
                                <a:lnTo>
                                  <a:pt x="5001" y="966"/>
                                </a:lnTo>
                                <a:lnTo>
                                  <a:pt x="5000" y="960"/>
                                </a:lnTo>
                                <a:lnTo>
                                  <a:pt x="4997" y="955"/>
                                </a:lnTo>
                                <a:lnTo>
                                  <a:pt x="4992" y="952"/>
                                </a:lnTo>
                                <a:lnTo>
                                  <a:pt x="4987" y="950"/>
                                </a:lnTo>
                                <a:lnTo>
                                  <a:pt x="4983" y="950"/>
                                </a:lnTo>
                                <a:lnTo>
                                  <a:pt x="4972" y="954"/>
                                </a:lnTo>
                                <a:lnTo>
                                  <a:pt x="4958" y="961"/>
                                </a:lnTo>
                                <a:lnTo>
                                  <a:pt x="4942" y="975"/>
                                </a:lnTo>
                                <a:lnTo>
                                  <a:pt x="4925" y="997"/>
                                </a:lnTo>
                                <a:lnTo>
                                  <a:pt x="4907" y="1024"/>
                                </a:lnTo>
                                <a:lnTo>
                                  <a:pt x="4905" y="1025"/>
                                </a:lnTo>
                                <a:lnTo>
                                  <a:pt x="4868" y="1073"/>
                                </a:lnTo>
                                <a:lnTo>
                                  <a:pt x="4834" y="1114"/>
                                </a:lnTo>
                                <a:lnTo>
                                  <a:pt x="4799" y="1148"/>
                                </a:lnTo>
                                <a:lnTo>
                                  <a:pt x="4768" y="1176"/>
                                </a:lnTo>
                                <a:lnTo>
                                  <a:pt x="4739" y="1196"/>
                                </a:lnTo>
                                <a:lnTo>
                                  <a:pt x="4713" y="1212"/>
                                </a:lnTo>
                                <a:lnTo>
                                  <a:pt x="4686" y="1221"/>
                                </a:lnTo>
                                <a:lnTo>
                                  <a:pt x="4663" y="1224"/>
                                </a:lnTo>
                                <a:lnTo>
                                  <a:pt x="4636" y="1224"/>
                                </a:lnTo>
                                <a:lnTo>
                                  <a:pt x="4612" y="1216"/>
                                </a:lnTo>
                                <a:lnTo>
                                  <a:pt x="4591" y="1202"/>
                                </a:lnTo>
                                <a:lnTo>
                                  <a:pt x="4573" y="1184"/>
                                </a:lnTo>
                                <a:lnTo>
                                  <a:pt x="4556" y="1160"/>
                                </a:lnTo>
                                <a:lnTo>
                                  <a:pt x="4542" y="1132"/>
                                </a:lnTo>
                                <a:lnTo>
                                  <a:pt x="4506" y="1170"/>
                                </a:lnTo>
                                <a:lnTo>
                                  <a:pt x="4469" y="1201"/>
                                </a:lnTo>
                                <a:lnTo>
                                  <a:pt x="4428" y="1226"/>
                                </a:lnTo>
                                <a:lnTo>
                                  <a:pt x="4390" y="1241"/>
                                </a:lnTo>
                                <a:lnTo>
                                  <a:pt x="4349" y="1249"/>
                                </a:lnTo>
                                <a:lnTo>
                                  <a:pt x="4313" y="1248"/>
                                </a:lnTo>
                                <a:lnTo>
                                  <a:pt x="4279" y="1240"/>
                                </a:lnTo>
                                <a:lnTo>
                                  <a:pt x="4250" y="1224"/>
                                </a:lnTo>
                                <a:lnTo>
                                  <a:pt x="4223" y="1202"/>
                                </a:lnTo>
                                <a:lnTo>
                                  <a:pt x="4202" y="1176"/>
                                </a:lnTo>
                                <a:lnTo>
                                  <a:pt x="4185" y="1143"/>
                                </a:lnTo>
                                <a:lnTo>
                                  <a:pt x="4136" y="1187"/>
                                </a:lnTo>
                                <a:lnTo>
                                  <a:pt x="4084" y="1224"/>
                                </a:lnTo>
                                <a:lnTo>
                                  <a:pt x="4028" y="1252"/>
                                </a:lnTo>
                                <a:lnTo>
                                  <a:pt x="3970" y="1272"/>
                                </a:lnTo>
                                <a:lnTo>
                                  <a:pt x="3911" y="1282"/>
                                </a:lnTo>
                                <a:lnTo>
                                  <a:pt x="3868" y="1282"/>
                                </a:lnTo>
                                <a:lnTo>
                                  <a:pt x="3827" y="1274"/>
                                </a:lnTo>
                                <a:lnTo>
                                  <a:pt x="3790" y="1260"/>
                                </a:lnTo>
                                <a:lnTo>
                                  <a:pt x="3758" y="1240"/>
                                </a:lnTo>
                                <a:lnTo>
                                  <a:pt x="3730" y="1213"/>
                                </a:lnTo>
                                <a:lnTo>
                                  <a:pt x="3709" y="1181"/>
                                </a:lnTo>
                                <a:lnTo>
                                  <a:pt x="3694" y="1143"/>
                                </a:lnTo>
                                <a:lnTo>
                                  <a:pt x="3686" y="1103"/>
                                </a:lnTo>
                                <a:lnTo>
                                  <a:pt x="3686" y="1062"/>
                                </a:lnTo>
                                <a:lnTo>
                                  <a:pt x="3691" y="1020"/>
                                </a:lnTo>
                                <a:lnTo>
                                  <a:pt x="3655" y="1036"/>
                                </a:lnTo>
                                <a:lnTo>
                                  <a:pt x="3621" y="1042"/>
                                </a:lnTo>
                                <a:lnTo>
                                  <a:pt x="3605" y="1044"/>
                                </a:lnTo>
                                <a:lnTo>
                                  <a:pt x="3590" y="1042"/>
                                </a:lnTo>
                                <a:lnTo>
                                  <a:pt x="3553" y="1103"/>
                                </a:lnTo>
                                <a:lnTo>
                                  <a:pt x="3514" y="1156"/>
                                </a:lnTo>
                                <a:lnTo>
                                  <a:pt x="3477" y="1204"/>
                                </a:lnTo>
                                <a:lnTo>
                                  <a:pt x="3441" y="1243"/>
                                </a:lnTo>
                                <a:lnTo>
                                  <a:pt x="3405" y="1276"/>
                                </a:lnTo>
                                <a:lnTo>
                                  <a:pt x="3373" y="1300"/>
                                </a:lnTo>
                                <a:lnTo>
                                  <a:pt x="3346" y="1314"/>
                                </a:lnTo>
                                <a:lnTo>
                                  <a:pt x="3323" y="1324"/>
                                </a:lnTo>
                                <a:lnTo>
                                  <a:pt x="3301" y="1328"/>
                                </a:lnTo>
                                <a:lnTo>
                                  <a:pt x="3287" y="1328"/>
                                </a:lnTo>
                                <a:lnTo>
                                  <a:pt x="3273" y="1324"/>
                                </a:lnTo>
                                <a:lnTo>
                                  <a:pt x="3262" y="1314"/>
                                </a:lnTo>
                                <a:lnTo>
                                  <a:pt x="3247" y="1288"/>
                                </a:lnTo>
                                <a:lnTo>
                                  <a:pt x="3234" y="1255"/>
                                </a:lnTo>
                                <a:lnTo>
                                  <a:pt x="3223" y="1218"/>
                                </a:lnTo>
                                <a:lnTo>
                                  <a:pt x="3214" y="1174"/>
                                </a:lnTo>
                                <a:lnTo>
                                  <a:pt x="3185" y="1204"/>
                                </a:lnTo>
                                <a:lnTo>
                                  <a:pt x="3154" y="1226"/>
                                </a:lnTo>
                                <a:lnTo>
                                  <a:pt x="3121" y="1243"/>
                                </a:lnTo>
                                <a:lnTo>
                                  <a:pt x="3087" y="1252"/>
                                </a:lnTo>
                                <a:lnTo>
                                  <a:pt x="3053" y="1258"/>
                                </a:lnTo>
                                <a:lnTo>
                                  <a:pt x="3022" y="1258"/>
                                </a:lnTo>
                                <a:lnTo>
                                  <a:pt x="2991" y="1254"/>
                                </a:lnTo>
                                <a:lnTo>
                                  <a:pt x="2950" y="1293"/>
                                </a:lnTo>
                                <a:lnTo>
                                  <a:pt x="2907" y="1322"/>
                                </a:lnTo>
                                <a:lnTo>
                                  <a:pt x="2863" y="1346"/>
                                </a:lnTo>
                                <a:lnTo>
                                  <a:pt x="2818" y="1361"/>
                                </a:lnTo>
                                <a:lnTo>
                                  <a:pt x="2775" y="1369"/>
                                </a:lnTo>
                                <a:lnTo>
                                  <a:pt x="2739" y="1369"/>
                                </a:lnTo>
                                <a:lnTo>
                                  <a:pt x="2708" y="1363"/>
                                </a:lnTo>
                                <a:lnTo>
                                  <a:pt x="2678" y="1352"/>
                                </a:lnTo>
                                <a:lnTo>
                                  <a:pt x="2654" y="1335"/>
                                </a:lnTo>
                                <a:lnTo>
                                  <a:pt x="2633" y="1314"/>
                                </a:lnTo>
                                <a:lnTo>
                                  <a:pt x="2615" y="1291"/>
                                </a:lnTo>
                                <a:lnTo>
                                  <a:pt x="2601" y="1265"/>
                                </a:lnTo>
                                <a:lnTo>
                                  <a:pt x="2560" y="1305"/>
                                </a:lnTo>
                                <a:lnTo>
                                  <a:pt x="2525" y="1339"/>
                                </a:lnTo>
                                <a:lnTo>
                                  <a:pt x="2489" y="1364"/>
                                </a:lnTo>
                                <a:lnTo>
                                  <a:pt x="2455" y="1381"/>
                                </a:lnTo>
                                <a:lnTo>
                                  <a:pt x="2425" y="1392"/>
                                </a:lnTo>
                                <a:lnTo>
                                  <a:pt x="2396" y="1397"/>
                                </a:lnTo>
                                <a:lnTo>
                                  <a:pt x="2365" y="1395"/>
                                </a:lnTo>
                                <a:lnTo>
                                  <a:pt x="2337" y="1388"/>
                                </a:lnTo>
                                <a:lnTo>
                                  <a:pt x="2314" y="1375"/>
                                </a:lnTo>
                                <a:lnTo>
                                  <a:pt x="2295" y="1356"/>
                                </a:lnTo>
                                <a:lnTo>
                                  <a:pt x="2281" y="1335"/>
                                </a:lnTo>
                                <a:lnTo>
                                  <a:pt x="2272" y="1311"/>
                                </a:lnTo>
                                <a:lnTo>
                                  <a:pt x="2267" y="1288"/>
                                </a:lnTo>
                                <a:lnTo>
                                  <a:pt x="2269" y="1265"/>
                                </a:lnTo>
                                <a:lnTo>
                                  <a:pt x="2273" y="1237"/>
                                </a:lnTo>
                                <a:lnTo>
                                  <a:pt x="2284" y="1207"/>
                                </a:lnTo>
                                <a:lnTo>
                                  <a:pt x="2301" y="1173"/>
                                </a:lnTo>
                                <a:lnTo>
                                  <a:pt x="2326" y="1139"/>
                                </a:lnTo>
                                <a:lnTo>
                                  <a:pt x="2359" y="1101"/>
                                </a:lnTo>
                                <a:lnTo>
                                  <a:pt x="2303" y="1095"/>
                                </a:lnTo>
                                <a:lnTo>
                                  <a:pt x="2250" y="1083"/>
                                </a:lnTo>
                                <a:lnTo>
                                  <a:pt x="2224" y="1125"/>
                                </a:lnTo>
                                <a:lnTo>
                                  <a:pt x="2197" y="1164"/>
                                </a:lnTo>
                                <a:lnTo>
                                  <a:pt x="2172" y="1201"/>
                                </a:lnTo>
                                <a:lnTo>
                                  <a:pt x="2149" y="1234"/>
                                </a:lnTo>
                                <a:lnTo>
                                  <a:pt x="2149" y="1234"/>
                                </a:lnTo>
                                <a:lnTo>
                                  <a:pt x="2118" y="1271"/>
                                </a:lnTo>
                                <a:lnTo>
                                  <a:pt x="2087" y="1299"/>
                                </a:lnTo>
                                <a:lnTo>
                                  <a:pt x="2056" y="1318"/>
                                </a:lnTo>
                                <a:lnTo>
                                  <a:pt x="2026" y="1328"/>
                                </a:lnTo>
                                <a:lnTo>
                                  <a:pt x="1997" y="1333"/>
                                </a:lnTo>
                                <a:lnTo>
                                  <a:pt x="1961" y="1332"/>
                                </a:lnTo>
                                <a:lnTo>
                                  <a:pt x="1927" y="1325"/>
                                </a:lnTo>
                                <a:lnTo>
                                  <a:pt x="1899" y="1361"/>
                                </a:lnTo>
                                <a:lnTo>
                                  <a:pt x="1869" y="1389"/>
                                </a:lnTo>
                                <a:lnTo>
                                  <a:pt x="1837" y="1411"/>
                                </a:lnTo>
                                <a:lnTo>
                                  <a:pt x="1806" y="1428"/>
                                </a:lnTo>
                                <a:lnTo>
                                  <a:pt x="1776" y="1439"/>
                                </a:lnTo>
                                <a:lnTo>
                                  <a:pt x="1748" y="1445"/>
                                </a:lnTo>
                                <a:lnTo>
                                  <a:pt x="1725" y="1448"/>
                                </a:lnTo>
                                <a:lnTo>
                                  <a:pt x="1700" y="1448"/>
                                </a:lnTo>
                                <a:lnTo>
                                  <a:pt x="1677" y="1444"/>
                                </a:lnTo>
                                <a:lnTo>
                                  <a:pt x="1658" y="1434"/>
                                </a:lnTo>
                                <a:lnTo>
                                  <a:pt x="1643" y="1422"/>
                                </a:lnTo>
                                <a:lnTo>
                                  <a:pt x="1632" y="1403"/>
                                </a:lnTo>
                                <a:lnTo>
                                  <a:pt x="1627" y="1381"/>
                                </a:lnTo>
                                <a:lnTo>
                                  <a:pt x="1627" y="1369"/>
                                </a:lnTo>
                                <a:lnTo>
                                  <a:pt x="1629" y="1353"/>
                                </a:lnTo>
                                <a:lnTo>
                                  <a:pt x="1633" y="1336"/>
                                </a:lnTo>
                                <a:lnTo>
                                  <a:pt x="1640" y="1319"/>
                                </a:lnTo>
                                <a:lnTo>
                                  <a:pt x="1651" y="1300"/>
                                </a:lnTo>
                                <a:lnTo>
                                  <a:pt x="1666" y="1285"/>
                                </a:lnTo>
                                <a:lnTo>
                                  <a:pt x="1685" y="1269"/>
                                </a:lnTo>
                                <a:lnTo>
                                  <a:pt x="1710" y="1257"/>
                                </a:lnTo>
                                <a:lnTo>
                                  <a:pt x="1741" y="1248"/>
                                </a:lnTo>
                                <a:lnTo>
                                  <a:pt x="1778" y="1241"/>
                                </a:lnTo>
                                <a:lnTo>
                                  <a:pt x="1807" y="1241"/>
                                </a:lnTo>
                                <a:lnTo>
                                  <a:pt x="1840" y="1243"/>
                                </a:lnTo>
                                <a:lnTo>
                                  <a:pt x="1877" y="1246"/>
                                </a:lnTo>
                                <a:lnTo>
                                  <a:pt x="1887" y="1206"/>
                                </a:lnTo>
                                <a:lnTo>
                                  <a:pt x="1894" y="1164"/>
                                </a:lnTo>
                                <a:lnTo>
                                  <a:pt x="1897" y="1123"/>
                                </a:lnTo>
                                <a:lnTo>
                                  <a:pt x="1896" y="1086"/>
                                </a:lnTo>
                                <a:lnTo>
                                  <a:pt x="1893" y="1061"/>
                                </a:lnTo>
                                <a:lnTo>
                                  <a:pt x="1887" y="1038"/>
                                </a:lnTo>
                                <a:lnTo>
                                  <a:pt x="1879" y="1017"/>
                                </a:lnTo>
                                <a:lnTo>
                                  <a:pt x="1866" y="1000"/>
                                </a:lnTo>
                                <a:lnTo>
                                  <a:pt x="1852" y="989"/>
                                </a:lnTo>
                                <a:lnTo>
                                  <a:pt x="1835" y="982"/>
                                </a:lnTo>
                                <a:lnTo>
                                  <a:pt x="1814" y="982"/>
                                </a:lnTo>
                                <a:lnTo>
                                  <a:pt x="1789" y="988"/>
                                </a:lnTo>
                                <a:lnTo>
                                  <a:pt x="1762" y="1003"/>
                                </a:lnTo>
                                <a:lnTo>
                                  <a:pt x="1736" y="1028"/>
                                </a:lnTo>
                                <a:lnTo>
                                  <a:pt x="1711" y="1058"/>
                                </a:lnTo>
                                <a:lnTo>
                                  <a:pt x="1686" y="1094"/>
                                </a:lnTo>
                                <a:lnTo>
                                  <a:pt x="1665" y="1132"/>
                                </a:lnTo>
                                <a:lnTo>
                                  <a:pt x="1644" y="1174"/>
                                </a:lnTo>
                                <a:lnTo>
                                  <a:pt x="1627" y="1218"/>
                                </a:lnTo>
                                <a:lnTo>
                                  <a:pt x="1615" y="1262"/>
                                </a:lnTo>
                                <a:lnTo>
                                  <a:pt x="1422" y="1997"/>
                                </a:lnTo>
                                <a:lnTo>
                                  <a:pt x="1410" y="2025"/>
                                </a:lnTo>
                                <a:lnTo>
                                  <a:pt x="1394" y="2050"/>
                                </a:lnTo>
                                <a:lnTo>
                                  <a:pt x="1374" y="2070"/>
                                </a:lnTo>
                                <a:lnTo>
                                  <a:pt x="1352" y="2086"/>
                                </a:lnTo>
                                <a:lnTo>
                                  <a:pt x="1331" y="2095"/>
                                </a:lnTo>
                                <a:lnTo>
                                  <a:pt x="1311" y="2100"/>
                                </a:lnTo>
                                <a:lnTo>
                                  <a:pt x="1298" y="2100"/>
                                </a:lnTo>
                                <a:lnTo>
                                  <a:pt x="1287" y="2095"/>
                                </a:lnTo>
                                <a:lnTo>
                                  <a:pt x="1281" y="2086"/>
                                </a:lnTo>
                                <a:lnTo>
                                  <a:pt x="1278" y="2074"/>
                                </a:lnTo>
                                <a:lnTo>
                                  <a:pt x="1278" y="2061"/>
                                </a:lnTo>
                                <a:lnTo>
                                  <a:pt x="1281" y="2046"/>
                                </a:lnTo>
                                <a:lnTo>
                                  <a:pt x="1458" y="1364"/>
                                </a:lnTo>
                                <a:lnTo>
                                  <a:pt x="1424" y="1398"/>
                                </a:lnTo>
                                <a:lnTo>
                                  <a:pt x="1390" y="1426"/>
                                </a:lnTo>
                                <a:lnTo>
                                  <a:pt x="1357" y="1450"/>
                                </a:lnTo>
                                <a:lnTo>
                                  <a:pt x="1326" y="1467"/>
                                </a:lnTo>
                                <a:lnTo>
                                  <a:pt x="1298" y="1478"/>
                                </a:lnTo>
                                <a:lnTo>
                                  <a:pt x="1272" y="1482"/>
                                </a:lnTo>
                                <a:lnTo>
                                  <a:pt x="1245" y="1482"/>
                                </a:lnTo>
                                <a:lnTo>
                                  <a:pt x="1222" y="1478"/>
                                </a:lnTo>
                                <a:lnTo>
                                  <a:pt x="1203" y="1467"/>
                                </a:lnTo>
                                <a:lnTo>
                                  <a:pt x="1188" y="1453"/>
                                </a:lnTo>
                                <a:lnTo>
                                  <a:pt x="1177" y="1436"/>
                                </a:lnTo>
                                <a:lnTo>
                                  <a:pt x="1169" y="1414"/>
                                </a:lnTo>
                                <a:lnTo>
                                  <a:pt x="1166" y="1389"/>
                                </a:lnTo>
                                <a:lnTo>
                                  <a:pt x="1165" y="1367"/>
                                </a:lnTo>
                                <a:lnTo>
                                  <a:pt x="1168" y="1344"/>
                                </a:lnTo>
                                <a:lnTo>
                                  <a:pt x="1172" y="1318"/>
                                </a:lnTo>
                                <a:lnTo>
                                  <a:pt x="1183" y="1268"/>
                                </a:lnTo>
                                <a:lnTo>
                                  <a:pt x="1197" y="1221"/>
                                </a:lnTo>
                                <a:lnTo>
                                  <a:pt x="1210" y="1182"/>
                                </a:lnTo>
                                <a:lnTo>
                                  <a:pt x="1224" y="1146"/>
                                </a:lnTo>
                                <a:lnTo>
                                  <a:pt x="1236" y="1117"/>
                                </a:lnTo>
                                <a:lnTo>
                                  <a:pt x="1245" y="1092"/>
                                </a:lnTo>
                                <a:lnTo>
                                  <a:pt x="1250" y="1073"/>
                                </a:lnTo>
                                <a:lnTo>
                                  <a:pt x="1253" y="1061"/>
                                </a:lnTo>
                                <a:lnTo>
                                  <a:pt x="1251" y="1058"/>
                                </a:lnTo>
                                <a:lnTo>
                                  <a:pt x="1250" y="1055"/>
                                </a:lnTo>
                                <a:lnTo>
                                  <a:pt x="1248" y="1053"/>
                                </a:lnTo>
                                <a:lnTo>
                                  <a:pt x="1244" y="1052"/>
                                </a:lnTo>
                                <a:lnTo>
                                  <a:pt x="1233" y="1056"/>
                                </a:lnTo>
                                <a:lnTo>
                                  <a:pt x="1217" y="1066"/>
                                </a:lnTo>
                                <a:lnTo>
                                  <a:pt x="1200" y="1081"/>
                                </a:lnTo>
                                <a:lnTo>
                                  <a:pt x="1180" y="1101"/>
                                </a:lnTo>
                                <a:lnTo>
                                  <a:pt x="1158" y="1125"/>
                                </a:lnTo>
                                <a:lnTo>
                                  <a:pt x="1137" y="1150"/>
                                </a:lnTo>
                                <a:lnTo>
                                  <a:pt x="1115" y="1179"/>
                                </a:lnTo>
                                <a:lnTo>
                                  <a:pt x="1095" y="1209"/>
                                </a:lnTo>
                                <a:lnTo>
                                  <a:pt x="1076" y="1238"/>
                                </a:lnTo>
                                <a:lnTo>
                                  <a:pt x="1059" y="1268"/>
                                </a:lnTo>
                                <a:lnTo>
                                  <a:pt x="1047" y="1297"/>
                                </a:lnTo>
                                <a:lnTo>
                                  <a:pt x="1037" y="1324"/>
                                </a:lnTo>
                                <a:lnTo>
                                  <a:pt x="1015" y="1408"/>
                                </a:lnTo>
                                <a:lnTo>
                                  <a:pt x="1005" y="1436"/>
                                </a:lnTo>
                                <a:lnTo>
                                  <a:pt x="989" y="1459"/>
                                </a:lnTo>
                                <a:lnTo>
                                  <a:pt x="969" y="1481"/>
                                </a:lnTo>
                                <a:lnTo>
                                  <a:pt x="947" y="1496"/>
                                </a:lnTo>
                                <a:lnTo>
                                  <a:pt x="925" y="1506"/>
                                </a:lnTo>
                                <a:lnTo>
                                  <a:pt x="904" y="1510"/>
                                </a:lnTo>
                                <a:lnTo>
                                  <a:pt x="891" y="1510"/>
                                </a:lnTo>
                                <a:lnTo>
                                  <a:pt x="882" y="1506"/>
                                </a:lnTo>
                                <a:lnTo>
                                  <a:pt x="874" y="1496"/>
                                </a:lnTo>
                                <a:lnTo>
                                  <a:pt x="871" y="1484"/>
                                </a:lnTo>
                                <a:lnTo>
                                  <a:pt x="871" y="1472"/>
                                </a:lnTo>
                                <a:lnTo>
                                  <a:pt x="874" y="1456"/>
                                </a:lnTo>
                                <a:lnTo>
                                  <a:pt x="967" y="1097"/>
                                </a:lnTo>
                                <a:lnTo>
                                  <a:pt x="969" y="1092"/>
                                </a:lnTo>
                                <a:lnTo>
                                  <a:pt x="970" y="1086"/>
                                </a:lnTo>
                                <a:lnTo>
                                  <a:pt x="970" y="1083"/>
                                </a:lnTo>
                                <a:lnTo>
                                  <a:pt x="969" y="1078"/>
                                </a:lnTo>
                                <a:lnTo>
                                  <a:pt x="967" y="1076"/>
                                </a:lnTo>
                                <a:lnTo>
                                  <a:pt x="964" y="1073"/>
                                </a:lnTo>
                                <a:lnTo>
                                  <a:pt x="960" y="1073"/>
                                </a:lnTo>
                                <a:lnTo>
                                  <a:pt x="949" y="1078"/>
                                </a:lnTo>
                                <a:lnTo>
                                  <a:pt x="935" y="1087"/>
                                </a:lnTo>
                                <a:lnTo>
                                  <a:pt x="916" y="1103"/>
                                </a:lnTo>
                                <a:lnTo>
                                  <a:pt x="897" y="1122"/>
                                </a:lnTo>
                                <a:lnTo>
                                  <a:pt x="876" y="1145"/>
                                </a:lnTo>
                                <a:lnTo>
                                  <a:pt x="854" y="1171"/>
                                </a:lnTo>
                                <a:lnTo>
                                  <a:pt x="832" y="1199"/>
                                </a:lnTo>
                                <a:lnTo>
                                  <a:pt x="812" y="1229"/>
                                </a:lnTo>
                                <a:lnTo>
                                  <a:pt x="793" y="1258"/>
                                </a:lnTo>
                                <a:lnTo>
                                  <a:pt x="778" y="1288"/>
                                </a:lnTo>
                                <a:lnTo>
                                  <a:pt x="765" y="1316"/>
                                </a:lnTo>
                                <a:lnTo>
                                  <a:pt x="756" y="1342"/>
                                </a:lnTo>
                                <a:lnTo>
                                  <a:pt x="733" y="1430"/>
                                </a:lnTo>
                                <a:lnTo>
                                  <a:pt x="722" y="1458"/>
                                </a:lnTo>
                                <a:lnTo>
                                  <a:pt x="706" y="1481"/>
                                </a:lnTo>
                                <a:lnTo>
                                  <a:pt x="686" y="1501"/>
                                </a:lnTo>
                                <a:lnTo>
                                  <a:pt x="665" y="1517"/>
                                </a:lnTo>
                                <a:lnTo>
                                  <a:pt x="643" y="1528"/>
                                </a:lnTo>
                                <a:lnTo>
                                  <a:pt x="623" y="1532"/>
                                </a:lnTo>
                                <a:lnTo>
                                  <a:pt x="610" y="1532"/>
                                </a:lnTo>
                                <a:lnTo>
                                  <a:pt x="599" y="1528"/>
                                </a:lnTo>
                                <a:lnTo>
                                  <a:pt x="592" y="1518"/>
                                </a:lnTo>
                                <a:lnTo>
                                  <a:pt x="588" y="1506"/>
                                </a:lnTo>
                                <a:lnTo>
                                  <a:pt x="588" y="1493"/>
                                </a:lnTo>
                                <a:lnTo>
                                  <a:pt x="592" y="1478"/>
                                </a:lnTo>
                                <a:lnTo>
                                  <a:pt x="683" y="1123"/>
                                </a:lnTo>
                                <a:lnTo>
                                  <a:pt x="688" y="1108"/>
                                </a:lnTo>
                                <a:lnTo>
                                  <a:pt x="689" y="1097"/>
                                </a:lnTo>
                                <a:lnTo>
                                  <a:pt x="689" y="1094"/>
                                </a:lnTo>
                                <a:lnTo>
                                  <a:pt x="688" y="1090"/>
                                </a:lnTo>
                                <a:lnTo>
                                  <a:pt x="685" y="1090"/>
                                </a:lnTo>
                                <a:lnTo>
                                  <a:pt x="682" y="1089"/>
                                </a:lnTo>
                                <a:lnTo>
                                  <a:pt x="679" y="1090"/>
                                </a:lnTo>
                                <a:lnTo>
                                  <a:pt x="674" y="1092"/>
                                </a:lnTo>
                                <a:lnTo>
                                  <a:pt x="669" y="1094"/>
                                </a:lnTo>
                                <a:lnTo>
                                  <a:pt x="663" y="1095"/>
                                </a:lnTo>
                                <a:lnTo>
                                  <a:pt x="655" y="1094"/>
                                </a:lnTo>
                                <a:lnTo>
                                  <a:pt x="647" y="1092"/>
                                </a:lnTo>
                                <a:lnTo>
                                  <a:pt x="641" y="1086"/>
                                </a:lnTo>
                                <a:lnTo>
                                  <a:pt x="638" y="1078"/>
                                </a:lnTo>
                                <a:lnTo>
                                  <a:pt x="640" y="1067"/>
                                </a:lnTo>
                                <a:lnTo>
                                  <a:pt x="647" y="1053"/>
                                </a:lnTo>
                                <a:lnTo>
                                  <a:pt x="660" y="1036"/>
                                </a:lnTo>
                                <a:lnTo>
                                  <a:pt x="677" y="1020"/>
                                </a:lnTo>
                                <a:lnTo>
                                  <a:pt x="697" y="1003"/>
                                </a:lnTo>
                                <a:lnTo>
                                  <a:pt x="722" y="988"/>
                                </a:lnTo>
                                <a:lnTo>
                                  <a:pt x="748" y="975"/>
                                </a:lnTo>
                                <a:lnTo>
                                  <a:pt x="778" y="966"/>
                                </a:lnTo>
                                <a:lnTo>
                                  <a:pt x="809" y="961"/>
                                </a:lnTo>
                                <a:lnTo>
                                  <a:pt x="821" y="961"/>
                                </a:lnTo>
                                <a:lnTo>
                                  <a:pt x="834" y="968"/>
                                </a:lnTo>
                                <a:lnTo>
                                  <a:pt x="842" y="977"/>
                                </a:lnTo>
                                <a:lnTo>
                                  <a:pt x="845" y="989"/>
                                </a:lnTo>
                                <a:lnTo>
                                  <a:pt x="845" y="1002"/>
                                </a:lnTo>
                                <a:lnTo>
                                  <a:pt x="842" y="1017"/>
                                </a:lnTo>
                                <a:lnTo>
                                  <a:pt x="812" y="1128"/>
                                </a:lnTo>
                                <a:lnTo>
                                  <a:pt x="842" y="1090"/>
                                </a:lnTo>
                                <a:lnTo>
                                  <a:pt x="873" y="1056"/>
                                </a:lnTo>
                                <a:lnTo>
                                  <a:pt x="904" y="1025"/>
                                </a:lnTo>
                                <a:lnTo>
                                  <a:pt x="936" y="999"/>
                                </a:lnTo>
                                <a:lnTo>
                                  <a:pt x="969" y="975"/>
                                </a:lnTo>
                                <a:lnTo>
                                  <a:pt x="1000" y="958"/>
                                </a:lnTo>
                                <a:lnTo>
                                  <a:pt x="1028" y="947"/>
                                </a:lnTo>
                                <a:lnTo>
                                  <a:pt x="1054" y="943"/>
                                </a:lnTo>
                                <a:lnTo>
                                  <a:pt x="1071" y="943"/>
                                </a:lnTo>
                                <a:lnTo>
                                  <a:pt x="1087" y="949"/>
                                </a:lnTo>
                                <a:lnTo>
                                  <a:pt x="1098" y="960"/>
                                </a:lnTo>
                                <a:lnTo>
                                  <a:pt x="1106" y="975"/>
                                </a:lnTo>
                                <a:lnTo>
                                  <a:pt x="1110" y="997"/>
                                </a:lnTo>
                                <a:lnTo>
                                  <a:pt x="1110" y="1019"/>
                                </a:lnTo>
                                <a:lnTo>
                                  <a:pt x="1107" y="1044"/>
                                </a:lnTo>
                                <a:lnTo>
                                  <a:pt x="1101" y="1075"/>
                                </a:lnTo>
                                <a:lnTo>
                                  <a:pt x="1090" y="1118"/>
                                </a:lnTo>
                                <a:lnTo>
                                  <a:pt x="1121" y="1078"/>
                                </a:lnTo>
                                <a:lnTo>
                                  <a:pt x="1155" y="1042"/>
                                </a:lnTo>
                                <a:lnTo>
                                  <a:pt x="1192" y="1008"/>
                                </a:lnTo>
                                <a:lnTo>
                                  <a:pt x="1228" y="980"/>
                                </a:lnTo>
                                <a:lnTo>
                                  <a:pt x="1264" y="955"/>
                                </a:lnTo>
                                <a:lnTo>
                                  <a:pt x="1298" y="936"/>
                                </a:lnTo>
                                <a:lnTo>
                                  <a:pt x="1329" y="924"/>
                                </a:lnTo>
                                <a:lnTo>
                                  <a:pt x="1357" y="919"/>
                                </a:lnTo>
                                <a:lnTo>
                                  <a:pt x="1374" y="919"/>
                                </a:lnTo>
                                <a:lnTo>
                                  <a:pt x="1388" y="924"/>
                                </a:lnTo>
                                <a:lnTo>
                                  <a:pt x="1399" y="933"/>
                                </a:lnTo>
                                <a:lnTo>
                                  <a:pt x="1407" y="946"/>
                                </a:lnTo>
                                <a:lnTo>
                                  <a:pt x="1410" y="963"/>
                                </a:lnTo>
                                <a:lnTo>
                                  <a:pt x="1410" y="980"/>
                                </a:lnTo>
                                <a:lnTo>
                                  <a:pt x="1407" y="1002"/>
                                </a:lnTo>
                                <a:lnTo>
                                  <a:pt x="1401" y="1025"/>
                                </a:lnTo>
                                <a:lnTo>
                                  <a:pt x="1391" y="1052"/>
                                </a:lnTo>
                                <a:lnTo>
                                  <a:pt x="1373" y="1101"/>
                                </a:lnTo>
                                <a:lnTo>
                                  <a:pt x="1352" y="1156"/>
                                </a:lnTo>
                                <a:lnTo>
                                  <a:pt x="1334" y="1213"/>
                                </a:lnTo>
                                <a:lnTo>
                                  <a:pt x="1317" y="1274"/>
                                </a:lnTo>
                                <a:lnTo>
                                  <a:pt x="1303" y="1333"/>
                                </a:lnTo>
                                <a:lnTo>
                                  <a:pt x="1300" y="1353"/>
                                </a:lnTo>
                                <a:lnTo>
                                  <a:pt x="1300" y="1369"/>
                                </a:lnTo>
                                <a:lnTo>
                                  <a:pt x="1301" y="1375"/>
                                </a:lnTo>
                                <a:lnTo>
                                  <a:pt x="1301" y="1381"/>
                                </a:lnTo>
                                <a:lnTo>
                                  <a:pt x="1304" y="1386"/>
                                </a:lnTo>
                                <a:lnTo>
                                  <a:pt x="1306" y="1389"/>
                                </a:lnTo>
                                <a:lnTo>
                                  <a:pt x="1309" y="1392"/>
                                </a:lnTo>
                                <a:lnTo>
                                  <a:pt x="1314" y="1394"/>
                                </a:lnTo>
                                <a:lnTo>
                                  <a:pt x="1318" y="1394"/>
                                </a:lnTo>
                                <a:lnTo>
                                  <a:pt x="1334" y="1389"/>
                                </a:lnTo>
                                <a:lnTo>
                                  <a:pt x="1352" y="1380"/>
                                </a:lnTo>
                                <a:lnTo>
                                  <a:pt x="1374" y="1363"/>
                                </a:lnTo>
                                <a:lnTo>
                                  <a:pt x="1399" y="1339"/>
                                </a:lnTo>
                                <a:lnTo>
                                  <a:pt x="1429" y="1310"/>
                                </a:lnTo>
                                <a:lnTo>
                                  <a:pt x="1460" y="1274"/>
                                </a:lnTo>
                                <a:lnTo>
                                  <a:pt x="1492" y="1232"/>
                                </a:lnTo>
                                <a:lnTo>
                                  <a:pt x="1537" y="1058"/>
                                </a:lnTo>
                                <a:lnTo>
                                  <a:pt x="1542" y="1042"/>
                                </a:lnTo>
                                <a:lnTo>
                                  <a:pt x="1543" y="1031"/>
                                </a:lnTo>
                                <a:lnTo>
                                  <a:pt x="1542" y="1028"/>
                                </a:lnTo>
                                <a:lnTo>
                                  <a:pt x="1542" y="1027"/>
                                </a:lnTo>
                                <a:lnTo>
                                  <a:pt x="1539" y="1025"/>
                                </a:lnTo>
                                <a:lnTo>
                                  <a:pt x="1536" y="1025"/>
                                </a:lnTo>
                                <a:lnTo>
                                  <a:pt x="1533" y="1025"/>
                                </a:lnTo>
                                <a:lnTo>
                                  <a:pt x="1528" y="1027"/>
                                </a:lnTo>
                                <a:lnTo>
                                  <a:pt x="1522" y="1028"/>
                                </a:lnTo>
                                <a:lnTo>
                                  <a:pt x="1515" y="1030"/>
                                </a:lnTo>
                                <a:lnTo>
                                  <a:pt x="1511" y="1030"/>
                                </a:lnTo>
                                <a:lnTo>
                                  <a:pt x="1506" y="1028"/>
                                </a:lnTo>
                                <a:lnTo>
                                  <a:pt x="1503" y="1027"/>
                                </a:lnTo>
                                <a:lnTo>
                                  <a:pt x="1498" y="1025"/>
                                </a:lnTo>
                                <a:lnTo>
                                  <a:pt x="1495" y="1022"/>
                                </a:lnTo>
                                <a:lnTo>
                                  <a:pt x="1492" y="1017"/>
                                </a:lnTo>
                                <a:lnTo>
                                  <a:pt x="1492" y="1013"/>
                                </a:lnTo>
                                <a:lnTo>
                                  <a:pt x="1494" y="999"/>
                                </a:lnTo>
                                <a:lnTo>
                                  <a:pt x="1505" y="982"/>
                                </a:lnTo>
                                <a:lnTo>
                                  <a:pt x="1520" y="964"/>
                                </a:lnTo>
                                <a:lnTo>
                                  <a:pt x="1540" y="946"/>
                                </a:lnTo>
                                <a:lnTo>
                                  <a:pt x="1567" y="927"/>
                                </a:lnTo>
                                <a:lnTo>
                                  <a:pt x="1596" y="913"/>
                                </a:lnTo>
                                <a:lnTo>
                                  <a:pt x="1629" y="902"/>
                                </a:lnTo>
                                <a:lnTo>
                                  <a:pt x="1663" y="896"/>
                                </a:lnTo>
                                <a:lnTo>
                                  <a:pt x="1675" y="898"/>
                                </a:lnTo>
                                <a:lnTo>
                                  <a:pt x="1686" y="902"/>
                                </a:lnTo>
                                <a:lnTo>
                                  <a:pt x="1694" y="912"/>
                                </a:lnTo>
                                <a:lnTo>
                                  <a:pt x="1699" y="924"/>
                                </a:lnTo>
                                <a:lnTo>
                                  <a:pt x="1697" y="938"/>
                                </a:lnTo>
                                <a:lnTo>
                                  <a:pt x="1696" y="954"/>
                                </a:lnTo>
                                <a:lnTo>
                                  <a:pt x="1677" y="1017"/>
                                </a:lnTo>
                                <a:lnTo>
                                  <a:pt x="1716" y="971"/>
                                </a:lnTo>
                                <a:lnTo>
                                  <a:pt x="1755" y="933"/>
                                </a:lnTo>
                                <a:lnTo>
                                  <a:pt x="1795" y="905"/>
                                </a:lnTo>
                                <a:lnTo>
                                  <a:pt x="1835" y="888"/>
                                </a:lnTo>
                                <a:lnTo>
                                  <a:pt x="1874" y="879"/>
                                </a:lnTo>
                                <a:lnTo>
                                  <a:pt x="1905" y="880"/>
                                </a:lnTo>
                                <a:lnTo>
                                  <a:pt x="1932" y="888"/>
                                </a:lnTo>
                                <a:lnTo>
                                  <a:pt x="1956" y="899"/>
                                </a:lnTo>
                                <a:lnTo>
                                  <a:pt x="1977" y="916"/>
                                </a:lnTo>
                                <a:lnTo>
                                  <a:pt x="1994" y="936"/>
                                </a:lnTo>
                                <a:lnTo>
                                  <a:pt x="2008" y="960"/>
                                </a:lnTo>
                                <a:lnTo>
                                  <a:pt x="2019" y="985"/>
                                </a:lnTo>
                                <a:lnTo>
                                  <a:pt x="2026" y="1010"/>
                                </a:lnTo>
                                <a:lnTo>
                                  <a:pt x="2029" y="1034"/>
                                </a:lnTo>
                                <a:lnTo>
                                  <a:pt x="2029" y="1081"/>
                                </a:lnTo>
                                <a:lnTo>
                                  <a:pt x="2022" y="1126"/>
                                </a:lnTo>
                                <a:lnTo>
                                  <a:pt x="2009" y="1171"/>
                                </a:lnTo>
                                <a:lnTo>
                                  <a:pt x="1994" y="1215"/>
                                </a:lnTo>
                                <a:lnTo>
                                  <a:pt x="1974" y="1255"/>
                                </a:lnTo>
                                <a:lnTo>
                                  <a:pt x="1978" y="1255"/>
                                </a:lnTo>
                                <a:lnTo>
                                  <a:pt x="1987" y="1255"/>
                                </a:lnTo>
                                <a:lnTo>
                                  <a:pt x="2000" y="1255"/>
                                </a:lnTo>
                                <a:lnTo>
                                  <a:pt x="2028" y="1251"/>
                                </a:lnTo>
                                <a:lnTo>
                                  <a:pt x="2051" y="1243"/>
                                </a:lnTo>
                                <a:lnTo>
                                  <a:pt x="2071" y="1232"/>
                                </a:lnTo>
                                <a:lnTo>
                                  <a:pt x="2087" y="1218"/>
                                </a:lnTo>
                                <a:lnTo>
                                  <a:pt x="2102" y="1201"/>
                                </a:lnTo>
                                <a:lnTo>
                                  <a:pt x="2118" y="1181"/>
                                </a:lnTo>
                                <a:lnTo>
                                  <a:pt x="2118" y="1181"/>
                                </a:lnTo>
                                <a:lnTo>
                                  <a:pt x="2137" y="1154"/>
                                </a:lnTo>
                                <a:lnTo>
                                  <a:pt x="2157" y="1125"/>
                                </a:lnTo>
                                <a:lnTo>
                                  <a:pt x="2178" y="1094"/>
                                </a:lnTo>
                                <a:lnTo>
                                  <a:pt x="2199" y="1061"/>
                                </a:lnTo>
                                <a:lnTo>
                                  <a:pt x="2169" y="1042"/>
                                </a:lnTo>
                                <a:lnTo>
                                  <a:pt x="2147" y="1022"/>
                                </a:lnTo>
                                <a:lnTo>
                                  <a:pt x="2130" y="999"/>
                                </a:lnTo>
                                <a:lnTo>
                                  <a:pt x="2119" y="971"/>
                                </a:lnTo>
                                <a:lnTo>
                                  <a:pt x="2115" y="940"/>
                                </a:lnTo>
                                <a:lnTo>
                                  <a:pt x="2116" y="898"/>
                                </a:lnTo>
                                <a:lnTo>
                                  <a:pt x="2126" y="860"/>
                                </a:lnTo>
                                <a:lnTo>
                                  <a:pt x="2141" y="824"/>
                                </a:lnTo>
                                <a:lnTo>
                                  <a:pt x="2163" y="795"/>
                                </a:lnTo>
                                <a:lnTo>
                                  <a:pt x="2188" y="770"/>
                                </a:lnTo>
                                <a:lnTo>
                                  <a:pt x="2216" y="751"/>
                                </a:lnTo>
                                <a:lnTo>
                                  <a:pt x="2245" y="737"/>
                                </a:lnTo>
                                <a:lnTo>
                                  <a:pt x="2273" y="733"/>
                                </a:lnTo>
                                <a:lnTo>
                                  <a:pt x="2298" y="734"/>
                                </a:lnTo>
                                <a:lnTo>
                                  <a:pt x="2318" y="740"/>
                                </a:lnTo>
                                <a:lnTo>
                                  <a:pt x="2335" y="753"/>
                                </a:lnTo>
                                <a:lnTo>
                                  <a:pt x="2348" y="768"/>
                                </a:lnTo>
                                <a:lnTo>
                                  <a:pt x="2357" y="787"/>
                                </a:lnTo>
                                <a:lnTo>
                                  <a:pt x="2360" y="809"/>
                                </a:lnTo>
                                <a:lnTo>
                                  <a:pt x="2360" y="848"/>
                                </a:lnTo>
                                <a:lnTo>
                                  <a:pt x="2352" y="885"/>
                                </a:lnTo>
                                <a:lnTo>
                                  <a:pt x="2338" y="924"/>
                                </a:lnTo>
                                <a:lnTo>
                                  <a:pt x="2320" y="961"/>
                                </a:lnTo>
                                <a:lnTo>
                                  <a:pt x="2360" y="964"/>
                                </a:lnTo>
                                <a:lnTo>
                                  <a:pt x="2399" y="966"/>
                                </a:lnTo>
                                <a:lnTo>
                                  <a:pt x="2438" y="964"/>
                                </a:lnTo>
                                <a:lnTo>
                                  <a:pt x="2470" y="963"/>
                                </a:lnTo>
                                <a:lnTo>
                                  <a:pt x="2486" y="964"/>
                                </a:lnTo>
                                <a:lnTo>
                                  <a:pt x="2500" y="971"/>
                                </a:lnTo>
                                <a:lnTo>
                                  <a:pt x="2511" y="980"/>
                                </a:lnTo>
                                <a:lnTo>
                                  <a:pt x="2519" y="994"/>
                                </a:lnTo>
                                <a:lnTo>
                                  <a:pt x="2523" y="1013"/>
                                </a:lnTo>
                                <a:lnTo>
                                  <a:pt x="2522" y="1025"/>
                                </a:lnTo>
                                <a:lnTo>
                                  <a:pt x="2517" y="1039"/>
                                </a:lnTo>
                                <a:lnTo>
                                  <a:pt x="2509" y="1050"/>
                                </a:lnTo>
                                <a:lnTo>
                                  <a:pt x="2498" y="1062"/>
                                </a:lnTo>
                                <a:lnTo>
                                  <a:pt x="2484" y="1080"/>
                                </a:lnTo>
                                <a:lnTo>
                                  <a:pt x="2467" y="1101"/>
                                </a:lnTo>
                                <a:lnTo>
                                  <a:pt x="2449" y="1125"/>
                                </a:lnTo>
                                <a:lnTo>
                                  <a:pt x="2432" y="1153"/>
                                </a:lnTo>
                                <a:lnTo>
                                  <a:pt x="2416" y="1181"/>
                                </a:lnTo>
                                <a:lnTo>
                                  <a:pt x="2404" y="1209"/>
                                </a:lnTo>
                                <a:lnTo>
                                  <a:pt x="2396" y="1237"/>
                                </a:lnTo>
                                <a:lnTo>
                                  <a:pt x="2394" y="1263"/>
                                </a:lnTo>
                                <a:lnTo>
                                  <a:pt x="2397" y="1283"/>
                                </a:lnTo>
                                <a:lnTo>
                                  <a:pt x="2405" y="1296"/>
                                </a:lnTo>
                                <a:lnTo>
                                  <a:pt x="2416" y="1302"/>
                                </a:lnTo>
                                <a:lnTo>
                                  <a:pt x="2430" y="1304"/>
                                </a:lnTo>
                                <a:lnTo>
                                  <a:pt x="2450" y="1299"/>
                                </a:lnTo>
                                <a:lnTo>
                                  <a:pt x="2473" y="1288"/>
                                </a:lnTo>
                                <a:lnTo>
                                  <a:pt x="2500" y="1271"/>
                                </a:lnTo>
                                <a:lnTo>
                                  <a:pt x="2528" y="1249"/>
                                </a:lnTo>
                                <a:lnTo>
                                  <a:pt x="2556" y="1223"/>
                                </a:lnTo>
                                <a:lnTo>
                                  <a:pt x="2585" y="1193"/>
                                </a:lnTo>
                                <a:lnTo>
                                  <a:pt x="2585" y="1146"/>
                                </a:lnTo>
                                <a:lnTo>
                                  <a:pt x="2593" y="1097"/>
                                </a:lnTo>
                                <a:lnTo>
                                  <a:pt x="2607" y="1047"/>
                                </a:lnTo>
                                <a:lnTo>
                                  <a:pt x="2630" y="997"/>
                                </a:lnTo>
                                <a:lnTo>
                                  <a:pt x="2658" y="950"/>
                                </a:lnTo>
                                <a:lnTo>
                                  <a:pt x="2678" y="926"/>
                                </a:lnTo>
                                <a:lnTo>
                                  <a:pt x="2697" y="904"/>
                                </a:lnTo>
                                <a:lnTo>
                                  <a:pt x="2716" y="885"/>
                                </a:lnTo>
                                <a:lnTo>
                                  <a:pt x="2731" y="871"/>
                                </a:lnTo>
                                <a:lnTo>
                                  <a:pt x="2745" y="863"/>
                                </a:lnTo>
                                <a:lnTo>
                                  <a:pt x="2755" y="859"/>
                                </a:lnTo>
                                <a:lnTo>
                                  <a:pt x="2767" y="863"/>
                                </a:lnTo>
                                <a:lnTo>
                                  <a:pt x="2778" y="873"/>
                                </a:lnTo>
                                <a:lnTo>
                                  <a:pt x="2782" y="888"/>
                                </a:lnTo>
                                <a:lnTo>
                                  <a:pt x="2782" y="893"/>
                                </a:lnTo>
                                <a:lnTo>
                                  <a:pt x="2781" y="898"/>
                                </a:lnTo>
                                <a:lnTo>
                                  <a:pt x="2779" y="902"/>
                                </a:lnTo>
                                <a:lnTo>
                                  <a:pt x="2776" y="907"/>
                                </a:lnTo>
                                <a:lnTo>
                                  <a:pt x="2755" y="940"/>
                                </a:lnTo>
                                <a:lnTo>
                                  <a:pt x="2734" y="980"/>
                                </a:lnTo>
                                <a:lnTo>
                                  <a:pt x="2720" y="1025"/>
                                </a:lnTo>
                                <a:lnTo>
                                  <a:pt x="2711" y="1075"/>
                                </a:lnTo>
                                <a:lnTo>
                                  <a:pt x="2711" y="1126"/>
                                </a:lnTo>
                                <a:lnTo>
                                  <a:pt x="2717" y="1164"/>
                                </a:lnTo>
                                <a:lnTo>
                                  <a:pt x="2727" y="1198"/>
                                </a:lnTo>
                                <a:lnTo>
                                  <a:pt x="2742" y="1227"/>
                                </a:lnTo>
                                <a:lnTo>
                                  <a:pt x="2761" y="1252"/>
                                </a:lnTo>
                                <a:lnTo>
                                  <a:pt x="2781" y="1269"/>
                                </a:lnTo>
                                <a:lnTo>
                                  <a:pt x="2806" y="1280"/>
                                </a:lnTo>
                                <a:lnTo>
                                  <a:pt x="2832" y="1282"/>
                                </a:lnTo>
                                <a:lnTo>
                                  <a:pt x="2857" y="1277"/>
                                </a:lnTo>
                                <a:lnTo>
                                  <a:pt x="2880" y="1266"/>
                                </a:lnTo>
                                <a:lnTo>
                                  <a:pt x="2904" y="1251"/>
                                </a:lnTo>
                                <a:lnTo>
                                  <a:pt x="2925" y="1229"/>
                                </a:lnTo>
                                <a:lnTo>
                                  <a:pt x="2888" y="1207"/>
                                </a:lnTo>
                                <a:lnTo>
                                  <a:pt x="2855" y="1178"/>
                                </a:lnTo>
                                <a:lnTo>
                                  <a:pt x="2828" y="1145"/>
                                </a:lnTo>
                                <a:lnTo>
                                  <a:pt x="2804" y="1106"/>
                                </a:lnTo>
                                <a:lnTo>
                                  <a:pt x="2789" y="1064"/>
                                </a:lnTo>
                                <a:lnTo>
                                  <a:pt x="2781" y="1017"/>
                                </a:lnTo>
                                <a:lnTo>
                                  <a:pt x="2781" y="989"/>
                                </a:lnTo>
                                <a:lnTo>
                                  <a:pt x="2782" y="961"/>
                                </a:lnTo>
                                <a:lnTo>
                                  <a:pt x="2789" y="933"/>
                                </a:lnTo>
                                <a:lnTo>
                                  <a:pt x="2796" y="905"/>
                                </a:lnTo>
                                <a:lnTo>
                                  <a:pt x="2809" y="879"/>
                                </a:lnTo>
                                <a:lnTo>
                                  <a:pt x="2824" y="854"/>
                                </a:lnTo>
                                <a:lnTo>
                                  <a:pt x="2845" y="834"/>
                                </a:lnTo>
                                <a:lnTo>
                                  <a:pt x="2868" y="817"/>
                                </a:lnTo>
                                <a:lnTo>
                                  <a:pt x="2894" y="806"/>
                                </a:lnTo>
                                <a:lnTo>
                                  <a:pt x="2925" y="800"/>
                                </a:lnTo>
                                <a:lnTo>
                                  <a:pt x="2952" y="800"/>
                                </a:lnTo>
                                <a:lnTo>
                                  <a:pt x="2977" y="806"/>
                                </a:lnTo>
                                <a:lnTo>
                                  <a:pt x="3003" y="817"/>
                                </a:lnTo>
                                <a:lnTo>
                                  <a:pt x="3026" y="835"/>
                                </a:lnTo>
                                <a:lnTo>
                                  <a:pt x="3050" y="857"/>
                                </a:lnTo>
                                <a:lnTo>
                                  <a:pt x="3068" y="884"/>
                                </a:lnTo>
                                <a:lnTo>
                                  <a:pt x="3081" y="913"/>
                                </a:lnTo>
                                <a:lnTo>
                                  <a:pt x="3090" y="944"/>
                                </a:lnTo>
                                <a:lnTo>
                                  <a:pt x="3095" y="978"/>
                                </a:lnTo>
                                <a:lnTo>
                                  <a:pt x="3095" y="1025"/>
                                </a:lnTo>
                                <a:lnTo>
                                  <a:pt x="3087" y="1075"/>
                                </a:lnTo>
                                <a:lnTo>
                                  <a:pt x="3071" y="1125"/>
                                </a:lnTo>
                                <a:lnTo>
                                  <a:pt x="3046" y="1173"/>
                                </a:lnTo>
                                <a:lnTo>
                                  <a:pt x="3062" y="1174"/>
                                </a:lnTo>
                                <a:lnTo>
                                  <a:pt x="3076" y="1173"/>
                                </a:lnTo>
                                <a:lnTo>
                                  <a:pt x="3110" y="1167"/>
                                </a:lnTo>
                                <a:lnTo>
                                  <a:pt x="3143" y="1153"/>
                                </a:lnTo>
                                <a:lnTo>
                                  <a:pt x="3174" y="1131"/>
                                </a:lnTo>
                                <a:lnTo>
                                  <a:pt x="3203" y="1098"/>
                                </a:lnTo>
                                <a:lnTo>
                                  <a:pt x="3203" y="1098"/>
                                </a:lnTo>
                                <a:lnTo>
                                  <a:pt x="3200" y="1061"/>
                                </a:lnTo>
                                <a:lnTo>
                                  <a:pt x="3197" y="1006"/>
                                </a:lnTo>
                                <a:lnTo>
                                  <a:pt x="3197" y="955"/>
                                </a:lnTo>
                                <a:lnTo>
                                  <a:pt x="3199" y="912"/>
                                </a:lnTo>
                                <a:lnTo>
                                  <a:pt x="3206" y="873"/>
                                </a:lnTo>
                                <a:lnTo>
                                  <a:pt x="3216" y="849"/>
                                </a:lnTo>
                                <a:lnTo>
                                  <a:pt x="3230" y="826"/>
                                </a:lnTo>
                                <a:lnTo>
                                  <a:pt x="3250" y="804"/>
                                </a:lnTo>
                                <a:lnTo>
                                  <a:pt x="3272" y="787"/>
                                </a:lnTo>
                                <a:lnTo>
                                  <a:pt x="3293" y="775"/>
                                </a:lnTo>
                                <a:lnTo>
                                  <a:pt x="3315" y="770"/>
                                </a:lnTo>
                                <a:lnTo>
                                  <a:pt x="3329" y="772"/>
                                </a:lnTo>
                                <a:lnTo>
                                  <a:pt x="3340" y="776"/>
                                </a:lnTo>
                                <a:lnTo>
                                  <a:pt x="3349" y="786"/>
                                </a:lnTo>
                                <a:lnTo>
                                  <a:pt x="3352" y="801"/>
                                </a:lnTo>
                                <a:lnTo>
                                  <a:pt x="3352" y="814"/>
                                </a:lnTo>
                                <a:lnTo>
                                  <a:pt x="3349" y="828"/>
                                </a:lnTo>
                                <a:lnTo>
                                  <a:pt x="3335" y="888"/>
                                </a:lnTo>
                                <a:lnTo>
                                  <a:pt x="3326" y="947"/>
                                </a:lnTo>
                                <a:lnTo>
                                  <a:pt x="3323" y="1006"/>
                                </a:lnTo>
                                <a:lnTo>
                                  <a:pt x="3324" y="1062"/>
                                </a:lnTo>
                                <a:lnTo>
                                  <a:pt x="3327" y="1090"/>
                                </a:lnTo>
                                <a:lnTo>
                                  <a:pt x="3332" y="1122"/>
                                </a:lnTo>
                                <a:lnTo>
                                  <a:pt x="3338" y="1154"/>
                                </a:lnTo>
                                <a:lnTo>
                                  <a:pt x="3346" y="1184"/>
                                </a:lnTo>
                                <a:lnTo>
                                  <a:pt x="3354" y="1207"/>
                                </a:lnTo>
                                <a:lnTo>
                                  <a:pt x="3355" y="1212"/>
                                </a:lnTo>
                                <a:lnTo>
                                  <a:pt x="3357" y="1216"/>
                                </a:lnTo>
                                <a:lnTo>
                                  <a:pt x="3359" y="1220"/>
                                </a:lnTo>
                                <a:lnTo>
                                  <a:pt x="3362" y="1221"/>
                                </a:lnTo>
                                <a:lnTo>
                                  <a:pt x="3366" y="1221"/>
                                </a:lnTo>
                                <a:lnTo>
                                  <a:pt x="3373" y="1218"/>
                                </a:lnTo>
                                <a:lnTo>
                                  <a:pt x="3383" y="1209"/>
                                </a:lnTo>
                                <a:lnTo>
                                  <a:pt x="3397" y="1193"/>
                                </a:lnTo>
                                <a:lnTo>
                                  <a:pt x="3414" y="1173"/>
                                </a:lnTo>
                                <a:lnTo>
                                  <a:pt x="3433" y="1148"/>
                                </a:lnTo>
                                <a:lnTo>
                                  <a:pt x="3453" y="1120"/>
                                </a:lnTo>
                                <a:lnTo>
                                  <a:pt x="3475" y="1089"/>
                                </a:lnTo>
                                <a:lnTo>
                                  <a:pt x="3495" y="1056"/>
                                </a:lnTo>
                                <a:lnTo>
                                  <a:pt x="3514" y="1020"/>
                                </a:lnTo>
                                <a:lnTo>
                                  <a:pt x="3487" y="1003"/>
                                </a:lnTo>
                                <a:lnTo>
                                  <a:pt x="3464" y="980"/>
                                </a:lnTo>
                                <a:lnTo>
                                  <a:pt x="3444" y="952"/>
                                </a:lnTo>
                                <a:lnTo>
                                  <a:pt x="3430" y="921"/>
                                </a:lnTo>
                                <a:lnTo>
                                  <a:pt x="3419" y="887"/>
                                </a:lnTo>
                                <a:lnTo>
                                  <a:pt x="3413" y="848"/>
                                </a:lnTo>
                                <a:lnTo>
                                  <a:pt x="3413" y="806"/>
                                </a:lnTo>
                                <a:lnTo>
                                  <a:pt x="3419" y="768"/>
                                </a:lnTo>
                                <a:lnTo>
                                  <a:pt x="3428" y="734"/>
                                </a:lnTo>
                                <a:lnTo>
                                  <a:pt x="3442" y="706"/>
                                </a:lnTo>
                                <a:lnTo>
                                  <a:pt x="3461" y="683"/>
                                </a:lnTo>
                                <a:lnTo>
                                  <a:pt x="3481" y="663"/>
                                </a:lnTo>
                                <a:lnTo>
                                  <a:pt x="3505" y="649"/>
                                </a:lnTo>
                                <a:lnTo>
                                  <a:pt x="3529" y="639"/>
                                </a:lnTo>
                                <a:lnTo>
                                  <a:pt x="3556" y="635"/>
                                </a:lnTo>
                                <a:lnTo>
                                  <a:pt x="3581" y="636"/>
                                </a:lnTo>
                                <a:lnTo>
                                  <a:pt x="3605" y="642"/>
                                </a:lnTo>
                                <a:lnTo>
                                  <a:pt x="3629" y="653"/>
                                </a:lnTo>
                                <a:lnTo>
                                  <a:pt x="3647" y="672"/>
                                </a:lnTo>
                                <a:lnTo>
                                  <a:pt x="3664" y="695"/>
                                </a:lnTo>
                                <a:lnTo>
                                  <a:pt x="3675" y="723"/>
                                </a:lnTo>
                                <a:lnTo>
                                  <a:pt x="3682" y="759"/>
                                </a:lnTo>
                                <a:lnTo>
                                  <a:pt x="3680" y="803"/>
                                </a:lnTo>
                                <a:lnTo>
                                  <a:pt x="3672" y="848"/>
                                </a:lnTo>
                                <a:lnTo>
                                  <a:pt x="3660" y="894"/>
                                </a:lnTo>
                                <a:lnTo>
                                  <a:pt x="3641" y="943"/>
                                </a:lnTo>
                                <a:lnTo>
                                  <a:pt x="3643" y="943"/>
                                </a:lnTo>
                                <a:lnTo>
                                  <a:pt x="3644" y="943"/>
                                </a:lnTo>
                                <a:lnTo>
                                  <a:pt x="3649" y="943"/>
                                </a:lnTo>
                                <a:lnTo>
                                  <a:pt x="3652" y="943"/>
                                </a:lnTo>
                                <a:lnTo>
                                  <a:pt x="3657" y="943"/>
                                </a:lnTo>
                                <a:lnTo>
                                  <a:pt x="3660" y="943"/>
                                </a:lnTo>
                                <a:lnTo>
                                  <a:pt x="3692" y="936"/>
                                </a:lnTo>
                                <a:lnTo>
                                  <a:pt x="3720" y="924"/>
                                </a:lnTo>
                                <a:lnTo>
                                  <a:pt x="3742" y="885"/>
                                </a:lnTo>
                                <a:lnTo>
                                  <a:pt x="3767" y="848"/>
                                </a:lnTo>
                                <a:lnTo>
                                  <a:pt x="3796" y="815"/>
                                </a:lnTo>
                                <a:lnTo>
                                  <a:pt x="3831" y="784"/>
                                </a:lnTo>
                                <a:lnTo>
                                  <a:pt x="3868" y="759"/>
                                </a:lnTo>
                                <a:lnTo>
                                  <a:pt x="3910" y="739"/>
                                </a:lnTo>
                                <a:lnTo>
                                  <a:pt x="3955" y="725"/>
                                </a:lnTo>
                                <a:lnTo>
                                  <a:pt x="4003" y="717"/>
                                </a:lnTo>
                                <a:lnTo>
                                  <a:pt x="4036" y="717"/>
                                </a:lnTo>
                                <a:lnTo>
                                  <a:pt x="4063" y="723"/>
                                </a:lnTo>
                                <a:lnTo>
                                  <a:pt x="4088" y="733"/>
                                </a:lnTo>
                                <a:lnTo>
                                  <a:pt x="4109" y="745"/>
                                </a:lnTo>
                                <a:lnTo>
                                  <a:pt x="4124" y="761"/>
                                </a:lnTo>
                                <a:lnTo>
                                  <a:pt x="4136" y="779"/>
                                </a:lnTo>
                                <a:lnTo>
                                  <a:pt x="4144" y="800"/>
                                </a:lnTo>
                                <a:lnTo>
                                  <a:pt x="4147" y="820"/>
                                </a:lnTo>
                                <a:lnTo>
                                  <a:pt x="4146" y="851"/>
                                </a:lnTo>
                                <a:lnTo>
                                  <a:pt x="4136" y="884"/>
                                </a:lnTo>
                                <a:lnTo>
                                  <a:pt x="4121" y="916"/>
                                </a:lnTo>
                                <a:lnTo>
                                  <a:pt x="4101" y="950"/>
                                </a:lnTo>
                                <a:lnTo>
                                  <a:pt x="4074" y="985"/>
                                </a:lnTo>
                                <a:lnTo>
                                  <a:pt x="4045" y="1016"/>
                                </a:lnTo>
                                <a:lnTo>
                                  <a:pt x="4011" y="1047"/>
                                </a:lnTo>
                                <a:lnTo>
                                  <a:pt x="3977" y="1076"/>
                                </a:lnTo>
                                <a:lnTo>
                                  <a:pt x="3939" y="1103"/>
                                </a:lnTo>
                                <a:lnTo>
                                  <a:pt x="3902" y="1125"/>
                                </a:lnTo>
                                <a:lnTo>
                                  <a:pt x="3894" y="1128"/>
                                </a:lnTo>
                                <a:lnTo>
                                  <a:pt x="3888" y="1131"/>
                                </a:lnTo>
                                <a:lnTo>
                                  <a:pt x="3882" y="1132"/>
                                </a:lnTo>
                                <a:lnTo>
                                  <a:pt x="3868" y="1129"/>
                                </a:lnTo>
                                <a:lnTo>
                                  <a:pt x="3859" y="1123"/>
                                </a:lnTo>
                                <a:lnTo>
                                  <a:pt x="3854" y="1112"/>
                                </a:lnTo>
                                <a:lnTo>
                                  <a:pt x="3857" y="1100"/>
                                </a:lnTo>
                                <a:lnTo>
                                  <a:pt x="3863" y="1086"/>
                                </a:lnTo>
                                <a:lnTo>
                                  <a:pt x="3877" y="1072"/>
                                </a:lnTo>
                                <a:lnTo>
                                  <a:pt x="3919" y="1028"/>
                                </a:lnTo>
                                <a:lnTo>
                                  <a:pt x="3953" y="988"/>
                                </a:lnTo>
                                <a:lnTo>
                                  <a:pt x="3978" y="950"/>
                                </a:lnTo>
                                <a:lnTo>
                                  <a:pt x="3997" y="916"/>
                                </a:lnTo>
                                <a:lnTo>
                                  <a:pt x="4009" y="885"/>
                                </a:lnTo>
                                <a:lnTo>
                                  <a:pt x="4014" y="857"/>
                                </a:lnTo>
                                <a:lnTo>
                                  <a:pt x="4015" y="834"/>
                                </a:lnTo>
                                <a:lnTo>
                                  <a:pt x="4012" y="815"/>
                                </a:lnTo>
                                <a:lnTo>
                                  <a:pt x="4004" y="801"/>
                                </a:lnTo>
                                <a:lnTo>
                                  <a:pt x="3995" y="792"/>
                                </a:lnTo>
                                <a:lnTo>
                                  <a:pt x="3983" y="786"/>
                                </a:lnTo>
                                <a:lnTo>
                                  <a:pt x="3969" y="786"/>
                                </a:lnTo>
                                <a:lnTo>
                                  <a:pt x="3942" y="792"/>
                                </a:lnTo>
                                <a:lnTo>
                                  <a:pt x="3918" y="809"/>
                                </a:lnTo>
                                <a:lnTo>
                                  <a:pt x="3893" y="832"/>
                                </a:lnTo>
                                <a:lnTo>
                                  <a:pt x="3871" y="863"/>
                                </a:lnTo>
                                <a:lnTo>
                                  <a:pt x="3852" y="899"/>
                                </a:lnTo>
                                <a:lnTo>
                                  <a:pt x="3837" y="940"/>
                                </a:lnTo>
                                <a:lnTo>
                                  <a:pt x="3826" y="980"/>
                                </a:lnTo>
                                <a:lnTo>
                                  <a:pt x="3820" y="1024"/>
                                </a:lnTo>
                                <a:lnTo>
                                  <a:pt x="3820" y="1066"/>
                                </a:lnTo>
                                <a:lnTo>
                                  <a:pt x="3826" y="1100"/>
                                </a:lnTo>
                                <a:lnTo>
                                  <a:pt x="3837" y="1128"/>
                                </a:lnTo>
                                <a:lnTo>
                                  <a:pt x="3854" y="1151"/>
                                </a:lnTo>
                                <a:lnTo>
                                  <a:pt x="3876" y="1168"/>
                                </a:lnTo>
                                <a:lnTo>
                                  <a:pt x="3902" y="1181"/>
                                </a:lnTo>
                                <a:lnTo>
                                  <a:pt x="3932" y="1187"/>
                                </a:lnTo>
                                <a:lnTo>
                                  <a:pt x="3964" y="1187"/>
                                </a:lnTo>
                                <a:lnTo>
                                  <a:pt x="4003" y="1181"/>
                                </a:lnTo>
                                <a:lnTo>
                                  <a:pt x="4043" y="1167"/>
                                </a:lnTo>
                                <a:lnTo>
                                  <a:pt x="4085" y="1145"/>
                                </a:lnTo>
                                <a:lnTo>
                                  <a:pt x="4127" y="1114"/>
                                </a:lnTo>
                                <a:lnTo>
                                  <a:pt x="4169" y="1076"/>
                                </a:lnTo>
                                <a:lnTo>
                                  <a:pt x="4169" y="1075"/>
                                </a:lnTo>
                                <a:lnTo>
                                  <a:pt x="4171" y="1020"/>
                                </a:lnTo>
                                <a:lnTo>
                                  <a:pt x="4181" y="964"/>
                                </a:lnTo>
                                <a:lnTo>
                                  <a:pt x="4200" y="912"/>
                                </a:lnTo>
                                <a:lnTo>
                                  <a:pt x="4227" y="862"/>
                                </a:lnTo>
                                <a:lnTo>
                                  <a:pt x="4261" y="815"/>
                                </a:lnTo>
                                <a:lnTo>
                                  <a:pt x="4300" y="773"/>
                                </a:lnTo>
                                <a:lnTo>
                                  <a:pt x="4341" y="739"/>
                                </a:lnTo>
                                <a:lnTo>
                                  <a:pt x="4388" y="711"/>
                                </a:lnTo>
                                <a:lnTo>
                                  <a:pt x="4436" y="692"/>
                                </a:lnTo>
                                <a:lnTo>
                                  <a:pt x="4484" y="683"/>
                                </a:lnTo>
                                <a:lnTo>
                                  <a:pt x="4494" y="683"/>
                                </a:lnTo>
                                <a:lnTo>
                                  <a:pt x="4511" y="681"/>
                                </a:lnTo>
                                <a:lnTo>
                                  <a:pt x="4532" y="683"/>
                                </a:lnTo>
                                <a:lnTo>
                                  <a:pt x="4546" y="608"/>
                                </a:lnTo>
                                <a:lnTo>
                                  <a:pt x="4565" y="534"/>
                                </a:lnTo>
                                <a:lnTo>
                                  <a:pt x="4585" y="462"/>
                                </a:lnTo>
                                <a:lnTo>
                                  <a:pt x="4607" y="394"/>
                                </a:lnTo>
                                <a:lnTo>
                                  <a:pt x="4632" y="330"/>
                                </a:lnTo>
                                <a:lnTo>
                                  <a:pt x="4658" y="268"/>
                                </a:lnTo>
                                <a:lnTo>
                                  <a:pt x="4685" y="212"/>
                                </a:lnTo>
                                <a:lnTo>
                                  <a:pt x="4711" y="160"/>
                                </a:lnTo>
                                <a:lnTo>
                                  <a:pt x="4737" y="115"/>
                                </a:lnTo>
                                <a:lnTo>
                                  <a:pt x="4764" y="76"/>
                                </a:lnTo>
                                <a:lnTo>
                                  <a:pt x="4789" y="45"/>
                                </a:lnTo>
                                <a:lnTo>
                                  <a:pt x="4813" y="22"/>
                                </a:lnTo>
                                <a:lnTo>
                                  <a:pt x="4835" y="6"/>
                                </a:lnTo>
                                <a:lnTo>
                                  <a:pt x="48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2"/>
                          </a:solidFill>
                          <a:ln w="19050">
                            <a:solidFill>
                              <a:schemeClr val="bg1">
                                <a:lumMod val="95000"/>
                              </a:schemeClr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>
                            <a:outerShdw dist="12700" dir="3000000" algn="tl" rotWithShape="0">
                              <a:schemeClr val="tx1"/>
                            </a:outerShdw>
                          </a:effectLst>
                        </wps:spPr>
                        <wps:bodyPr rot="0" vert="horz" wrap="none" lIns="0" tIns="0" rIns="0" bIns="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047" y="37907"/>
                            <a:ext cx="4005080" cy="15910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A694B3" id="Group 13" o:spid="_x0000_s1026" alt="&quot;Improved&quot; written in script with artwork fill" style="position:absolute;margin-left:223.2pt;margin-top:79.2pt;width:320.4pt;height:131.05pt;z-index:251670015;mso-wrap-distance-left:7.2pt;mso-wrap-distance-right:7.2pt;mso-position-horizontal-relative:page;mso-position-vertical-relative:page;mso-width-relative:margin;mso-height-relative:margin" coordsize="40655,16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">
                <v:shape id="Freeform 2" o:spid="_x0000_s1027" style="position:absolute;width:40655;height:16668;visibility:visible;mso-wrap-style:none;v-text-anchor:middle" coordsize="5122,2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otsMA&#10;AADaAAAADwAAAGRycy9kb3ducmV2LnhtbESPQWvCQBSE70L/w/KE3nSTUIxEV5HSQilSSBTPj+wz&#10;CWbfptltEv+9Wyj0OMzMN8x2P5lWDNS7xrKCeBmBIC6tbrhScD69L9YgnEfW2FomBXdysN89zbaY&#10;aTtyTkPhKxEg7DJUUHvfZVK6siaDbmk74uBdbW/QB9lXUvc4BrhpZRJFK2mw4bBQY0evNZW34sco&#10;KFw62s+3eFjZlzTn47j+unwflXqeT4cNCE+T/w//tT+0ggR+r4Qb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XotsMAAADaAAAADwAAAAAAAAAAAAAAAACYAgAAZHJzL2Rv&#10;d25yZXYueG1sUEsFBgAAAAAEAAQA9QAAAIgDAAAAAA==&#10;" path="m1779,1296r-20,4l1742,1310r-11,14l1725,1339r-1,17l1727,1369r7,9l1745,1384r16,2l1784,1380r23,-16l1831,1339r20,-32l1828,1300r-25,-4l1779,1296xm2899,893r-19,5l2865,908r-11,16l2846,943r-3,20l2843,985r9,40l2871,1062r26,36l2930,1128r39,23l2978,1112r5,-40l2983,1031r-5,-29l2972,972r-9,-26l2952,924r-16,-17l2919,896r-20,-3xm2255,803r-11,4l2234,817r-7,12l2224,846r-2,16l2227,885r10,22l2250,924r12,14l2273,910r6,-30l2281,849r-3,-23l2272,812r-8,-8l2255,803xm4466,765r-31,7l4407,786r-27,18l4359,829r-21,30l4323,891r-13,36l4303,964r-3,39l4300,1042r6,38l4315,1111r14,25l4346,1153r22,11l4391,1165r23,-5l4441,1148r26,-19l4495,1103r28,-33l4518,1038r-4,-36l4511,954r,-50l4497,902r-13,-3l4473,893r-7,-8l4461,876r3,-6l4470,863r10,-4l4489,854r11,-8l4509,837r5,-14l4515,803r-4,-16l4503,776r-11,-6l4480,767r-14,-2xm3517,711r-12,5l3495,725r-4,15l3487,756r,17l3495,812r16,37l3532,882r25,28l3568,856r2,-53l3565,773r-8,-25l3548,731r-9,-12l3526,712r-9,-1xm688,316r14,1l714,324r8,12l725,350r,9l724,369r-2,4l719,387r-6,22l705,437r-9,36l685,515r-13,47l660,613r-14,54l630,725r-15,61l599,848r-17,62l567,972r-17,61l534,1094r-14,57l505,1206r-13,51l480,1304r-11,42l450,1406r-21,55l405,1509r-26,42l351,1587r-30,31l292,1643r-31,20l230,1678r-31,11l169,1697r-29,3l126,1702r-11,-3l106,1694r-5,-11l104,1672r9,-9l130,1654r25,-11l180,1629r27,-19l231,1584r24,-32l273,1517r16,-39l559,437r-30,3l497,445r-36,8l422,462r-37,14l346,493r-37,22l272,541r-33,31l208,611r-29,45l155,705r-15,49l129,804r-6,48l124,898r6,42l143,975r17,33l182,1034r25,22l233,1070r28,10l287,1080r17,1l318,1086r8,9l331,1104r-2,11l321,1128r-10,12l293,1153r-23,11l241,1173r-38,5l165,1176r-36,-9l95,1148,65,1123,42,1092,22,1056,8,1014,2,971,,921,6,868,19,814,37,756,64,698,96,642r39,-54l183,537r58,-50l301,445r64,-36l432,378r65,-23l564,336r63,-12l688,316xm4765,208r-9,5l4747,229r-11,23l4725,282r-12,37l4702,362r-13,47l4678,460r-11,53l4658,569r-8,56l4643,681r-5,55l4636,761r,28l4635,817r,25l4635,863r1,14l4660,824r20,-56l4699,711r15,-59l4728,594r12,-56l4751,484r8,-52l4767,386r5,-41l4776,310r2,-28l4779,261r,-11l4778,230r-3,-12l4770,210r-5,-2xm4855,r14,3l4880,12r11,16l4897,53r5,31l4904,135r-4,58l4894,255r-11,67l4869,390r-17,72l4832,534r-23,71l4786,677r-27,68l4731,810r-28,63l4674,929r-30,51l4650,1022r8,34l4667,1083r10,18l4688,1114r11,8l4711,1123r19,-5l4750,1106r23,-17l4796,1066r25,-28l4848,1006r28,-35l4876,971r31,-41l4939,899r30,-22l4998,863r28,-6l5054,859r23,6l5096,876r14,17l5119,915r3,25l5122,968r-4,31l5110,1031r-22,52l5059,1131r-37,47l4976,1223r-52,42l4863,1304r-68,35l4720,1374r-84,29l4545,1430r-100,23l4338,1473r-116,16l4099,1500r-129,10l3851,1520r-109,8l3641,1537r-93,8l3463,1552r-80,8l3310,1570r-68,7l3177,1585r-62,9l3054,1604r-57,9l2938,1624r-58,11l2820,1647r-61,13l2694,1674r-68,15l2554,1706r-77,18l2393,1744r-92,20l2273,1770r-23,3l2228,1773r-23,-7l2118,1731r-95,-32l1922,1668r-105,-30l1705,1610r-16,-6l1678,1594r-3,-10l1677,1574r6,-9l1696,1559r18,-3l4211,1369r99,-9l4400,1349r83,-13l4556,1321r66,-16l4680,1286r53,-18l4778,1248r40,-21l4852,1204r30,-22l4908,1159r20,-23l4947,1112r16,-23l4975,1066r9,-24l4994,1019r4,-17l5003,985r,-13l5001,966r-1,-6l4997,955r-5,-3l4987,950r-4,l4972,954r-14,7l4942,975r-17,22l4907,1024r-2,1l4868,1073r-34,41l4799,1148r-31,28l4739,1196r-26,16l4686,1221r-23,3l4636,1224r-24,-8l4591,1202r-18,-18l4556,1160r-14,-28l4506,1170r-37,31l4428,1226r-38,15l4349,1249r-36,-1l4279,1240r-29,-16l4223,1202r-21,-26l4185,1143r-49,44l4084,1224r-56,28l3970,1272r-59,10l3868,1282r-41,-8l3790,1260r-32,-20l3730,1213r-21,-32l3694,1143r-8,-40l3686,1062r5,-42l3655,1036r-34,6l3605,1044r-15,-2l3553,1103r-39,53l3477,1204r-36,39l3405,1276r-32,24l3346,1314r-23,10l3301,1328r-14,l3273,1324r-11,-10l3247,1288r-13,-33l3223,1218r-9,-44l3185,1204r-31,22l3121,1243r-34,9l3053,1258r-31,l2991,1254r-41,39l2907,1322r-44,24l2818,1361r-43,8l2739,1369r-31,-6l2678,1352r-24,-17l2633,1314r-18,-23l2601,1265r-41,40l2525,1339r-36,25l2455,1381r-30,11l2396,1397r-31,-2l2337,1388r-23,-13l2295,1356r-14,-21l2272,1311r-5,-23l2269,1265r4,-28l2284,1207r17,-34l2326,1139r33,-38l2303,1095r-53,-12l2224,1125r-27,39l2172,1201r-23,33l2149,1234r-31,37l2087,1299r-31,19l2026,1328r-29,5l1961,1332r-34,-7l1899,1361r-30,28l1837,1411r-31,17l1776,1439r-28,6l1725,1448r-25,l1677,1444r-19,-10l1643,1422r-11,-19l1627,1381r,-12l1629,1353r4,-17l1640,1319r11,-19l1666,1285r19,-16l1710,1257r31,-9l1778,1241r29,l1840,1243r37,3l1887,1206r7,-42l1897,1123r-1,-37l1893,1061r-6,-23l1879,1017r-13,-17l1852,989r-17,-7l1814,982r-25,6l1762,1003r-26,25l1711,1058r-25,36l1665,1132r-21,42l1627,1218r-12,44l1422,1997r-12,28l1394,2050r-20,20l1352,2086r-21,9l1311,2100r-13,l1287,2095r-6,-9l1278,2074r,-13l1281,2046r177,-682l1424,1398r-34,28l1357,1450r-31,17l1298,1478r-26,4l1245,1482r-23,-4l1203,1467r-15,-14l1177,1436r-8,-22l1166,1389r-1,-22l1168,1344r4,-26l1183,1268r14,-47l1210,1182r14,-36l1236,1117r9,-25l1250,1073r3,-12l1251,1058r-1,-3l1248,1053r-4,-1l1233,1056r-16,10l1200,1081r-20,20l1158,1125r-21,25l1115,1179r-20,30l1076,1238r-17,30l1047,1297r-10,27l1015,1408r-10,28l989,1459r-20,22l947,1496r-22,10l904,1510r-13,l882,1506r-8,-10l871,1484r,-12l874,1456r93,-359l969,1092r1,-6l970,1083r-1,-5l967,1076r-3,-3l960,1073r-11,5l935,1087r-19,16l897,1122r-21,23l854,1171r-22,28l812,1229r-19,29l778,1288r-13,28l756,1342r-23,88l722,1458r-16,23l686,1501r-21,16l643,1528r-20,4l610,1532r-11,-4l592,1518r-4,-12l588,1493r4,-15l683,1123r5,-15l689,1097r,-3l688,1090r-3,l682,1089r-3,1l674,1092r-5,2l663,1095r-8,-1l647,1092r-6,-6l638,1078r2,-11l647,1053r13,-17l677,1020r20,-17l722,988r26,-13l778,966r31,-5l821,961r13,7l842,977r3,12l845,1002r-3,15l812,1128r30,-38l873,1056r31,-31l936,999r33,-24l1000,958r28,-11l1054,943r17,l1087,949r11,11l1106,975r4,22l1110,1019r-3,25l1101,1075r-11,43l1121,1078r34,-36l1192,1008r36,-28l1264,955r34,-19l1329,924r28,-5l1374,919r14,5l1399,933r8,13l1410,963r,17l1407,1002r-6,23l1391,1052r-18,49l1352,1156r-18,57l1317,1274r-14,59l1300,1353r,16l1301,1375r,6l1304,1386r2,3l1309,1392r5,2l1318,1394r16,-5l1352,1380r22,-17l1399,1339r30,-29l1460,1274r32,-42l1537,1058r5,-16l1543,1031r-1,-3l1542,1027r-3,-2l1536,1025r-3,l1528,1027r-6,1l1515,1030r-4,l1506,1028r-3,-1l1498,1025r-3,-3l1492,1017r,-4l1494,999r11,-17l1520,964r20,-18l1567,927r29,-14l1629,902r34,-6l1675,898r11,4l1694,912r5,12l1697,938r-1,16l1677,1017r39,-46l1755,933r40,-28l1835,888r39,-9l1905,880r27,8l1956,899r21,17l1994,936r14,24l2019,985r7,25l2029,1034r,47l2022,1126r-13,45l1994,1215r-20,40l1978,1255r9,l2000,1255r28,-4l2051,1243r20,-11l2087,1218r15,-17l2118,1181r,l2137,1154r20,-29l2178,1094r21,-33l2169,1042r-22,-20l2130,999r-11,-28l2115,940r1,-42l2126,860r15,-36l2163,795r25,-25l2216,751r29,-14l2273,733r25,1l2318,740r17,13l2348,768r9,19l2360,809r,39l2352,885r-14,39l2320,961r40,3l2399,966r39,-2l2470,963r16,1l2500,971r11,9l2519,994r4,19l2522,1025r-5,14l2509,1050r-11,12l2484,1080r-17,21l2449,1125r-17,28l2416,1181r-12,28l2396,1237r-2,26l2397,1283r8,13l2416,1302r14,2l2450,1299r23,-11l2500,1271r28,-22l2556,1223r29,-30l2585,1146r8,-49l2607,1047r23,-50l2658,950r20,-24l2697,904r19,-19l2731,871r14,-8l2755,859r12,4l2778,873r4,15l2782,893r-1,5l2779,902r-3,5l2755,940r-21,40l2720,1025r-9,50l2711,1126r6,38l2727,1198r15,29l2761,1252r20,17l2806,1280r26,2l2857,1277r23,-11l2904,1251r21,-22l2888,1207r-33,-29l2828,1145r-24,-39l2789,1064r-8,-47l2781,989r1,-28l2789,933r7,-28l2809,879r15,-25l2845,834r23,-17l2894,806r31,-6l2952,800r25,6l3003,817r23,18l3050,857r18,27l3081,913r9,31l3095,978r,47l3087,1075r-16,50l3046,1173r16,1l3076,1173r34,-6l3143,1153r31,-22l3203,1098r,l3200,1061r-3,-55l3197,955r2,-43l3206,873r10,-24l3230,826r20,-22l3272,787r21,-12l3315,770r14,2l3340,776r9,10l3352,801r,13l3349,828r-14,60l3326,947r-3,59l3324,1062r3,28l3332,1122r6,32l3346,1184r8,23l3355,1212r2,4l3359,1220r3,1l3366,1221r7,-3l3383,1209r14,-16l3414,1173r19,-25l3453,1120r22,-31l3495,1056r19,-36l3487,1003r-23,-23l3444,952r-14,-31l3419,887r-6,-39l3413,806r6,-38l3428,734r14,-28l3461,683r20,-20l3505,649r24,-10l3556,635r25,1l3605,642r24,11l3647,672r17,23l3675,723r7,36l3680,803r-8,45l3660,894r-19,49l3643,943r1,l3649,943r3,l3657,943r3,l3692,936r28,-12l3742,885r25,-37l3796,815r35,-31l3868,759r42,-20l3955,725r48,-8l4036,717r27,6l4088,733r21,12l4124,761r12,18l4144,800r3,20l4146,851r-10,33l4121,916r-20,34l4074,985r-29,31l4011,1047r-34,29l3939,1103r-37,22l3894,1128r-6,3l3882,1132r-14,-3l3859,1123r-5,-11l3857,1100r6,-14l3877,1072r42,-44l3953,988r25,-38l3997,916r12,-31l4014,857r1,-23l4012,815r-8,-14l3995,792r-12,-6l3969,786r-27,6l3918,809r-25,23l3871,863r-19,36l3837,940r-11,40l3820,1024r,42l3826,1100r11,28l3854,1151r22,17l3902,1181r30,6l3964,1187r39,-6l4043,1167r42,-22l4127,1114r42,-38l4169,1075r2,-55l4181,964r19,-52l4227,862r34,-47l4300,773r41,-34l4388,711r48,-19l4484,683r10,l4511,681r21,2l4546,608r19,-74l4585,462r22,-68l4632,330r26,-62l4685,212r26,-52l4737,115r27,-39l4789,45r24,-23l4835,6,4855,xe" fillcolor="#2f8440 [3205]" strokecolor="#f2f2f2 [3052]" strokeweight="1.5pt">
                  <v:stroke joinstyle="miter"/>
                  <v:shadow on="t" color="black [3213]" origin="-.5,-.5" offset=".22675mm,.27025mm"/>
                  <v:path arrowok="t" o:connecttype="custom" o:connectlocs="2301082,708819;2343150,733425;1803400,644525;3467100,923925;3556000,681831;2786857,673894;573088,296069;390525,997744;80169,1335881;245269,408781;241300,858044;1588,770731;3775075,169069;3679825,696119;3782219,165100;3733007,692944;3894932,738188;3908425,1004094;2573338,1251744;1750219,1401763;3668713,1035844;3968750,762000;3701257,971550;3282950,942181;2849563,827088;2503488,973138;2032000,1035844;1872456,873919;1433513,1133475;1381919,990600;1377950,815975;1014413,1635919;930275,1046163;902494,912813;691356,1168400;629444,998538;546100,879475;553244,796131;815975,751681;1077119,729456;1032669,1096169;1221581,813594;1266825,724694;1569244,727075;1668463,953294;1781969,584994;1993106,777875;1928813,1035050;2196307,685006;2247900,1017588;2276475,648494;2468563,926306;2658269,623888;2677319,966788;2732088,560388;2892425,748506;3261519,591344;3070225,896144;3128963,628650;3242469,908844;3623469,423863" o:connectangles="0,0,0,0,0,0,0,0,0,0,0,0,0,0,0,0,0,0,0,0,0,0,0,0,0,0,0,0,0,0,0,0,0,0,0,0,0,0,0,0,0,0,0,0,0,0,0,0,0,0,0,0,0,0,0,0,0,0,0,0,0"/>
                  <o:lock v:ext="edit" verticies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310;top:379;width:40051;height:159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4JXXBAAAA2gAAAA8AAABkcnMvZG93bnJldi54bWxEj1trAjEUhN8L/Q/hFPpWs1bYymoU6QX6&#10;JvWCr4fkuAluTpYk6vbfG6HQx2FmvmHmy8F34kIxucAKxqMKBLEOxnGrYLf9epmCSBnZYBeYFPxS&#10;guXi8WGOjQlX/qHLJreiQDg1qMDm3DdSJm3JYxqFnrh4xxA95iJjK03Ea4H7Tr5WVS09Oi4LFnt6&#10;t6RPm7NXoI9uuj8fnDX288NNdP22Xk+iUs9Pw2oGItOQ/8N/7W+joIb7lXID5OI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E4JXXBAAAA2gAAAA8AAAAAAAAAAAAAAAAAnwIA&#10;AGRycy9kb3ducmV2LnhtbFBLBQYAAAAABAAEAPcAAACNAwAAAAA=&#10;">
                  <v:imagedata r:id="rId10" o:title=""/>
                  <v:path arrowok="t"/>
                </v:shape>
                <w10:wrap type="square" anchorx="page" anchory="page"/>
              </v:group>
            </w:pict>
          </mc:Fallback>
        </mc:AlternateContent>
      </w:r>
      <w:r>
        <w:t xml:space="preserve">Most </w:t>
      </w:r>
      <w:r>
        <w:rPr>
          <w:noProof/>
          <w:lang w:eastAsia="en-US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g">
            <w:drawing>
              <wp:anchor distT="0" distB="0" distL="114300" distR="114300" simplePos="0" relativeHeight="251651069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2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27F78" w:rsidRDefault="00C27F7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Background Graphic&#10;" style="position:absolute;left:0;text-align:left;margin-left:0;margin-top:0;width:724.3pt;height:540.7pt;z-index:-251665411;mso-position-horizontal:center;mso-position-horizontal-relative:page;mso-position-vertical:center;mso-position-vertical-relative:page;mso-width-relative:margin;mso-height-relative:margin" coordsize="92011,686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">
                <v:shape id="Rays" o:spid="_x0000_s1027" type="#_x0000_t75" style="position:absolute;width:92011;height:68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scLnDAAAA2gAAAA8AAABkcnMvZG93bnJldi54bWxEj81qwzAQhO+FvIPYQC+lkdNAKG6U4ARi&#10;Sg6GpH2ArbW13VgrI6n+efsoUOhxmJlvmM1uNK3oyfnGsoLlIgFBXFrdcKXg8+P4/ArCB2SNrWVS&#10;MJGH3Xb2sMFU24HP1F9CJSKEfYoK6hC6VEpf1mTQL2xHHL1v6wyGKF0ltcMhwk0rX5JkLQ02HBdq&#10;7OhQU3m9/BoFbjjlXHzprJuWTfvzlA9U7DOlHudj9gYi0Bj+w3/td61gBfcr8QbI7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KxwucMAAADaAAAADwAAAAAAAAAAAAAAAACf&#10;AgAAZHJzL2Rvd25yZXYueG1sUEsFBgAAAAAEAAQA9wAAAI8DAAAAAA==&#10;">
                  <v:imagedata r:id="rId13" o:title=""/>
                  <v:path arrowok="t"/>
                </v:shape>
                <v:shape id="Black border" o:spid="_x0000_s1028" type="#_x0000_t75" style="position:absolute;left:95;width:91821;height:68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8WBfEAAAA3QAAAA8AAABkcnMvZG93bnJldi54bWxEj9GKwjAURN8X/IdwhX1ZNFUXlWqUKiz4&#10;sitWP+DSXJtic1OaqPXvzYLg4zAzZ5jlurO1uFHrK8cKRsMEBHHhdMWlgtPxZzAH4QOyxtoxKXiQ&#10;h/Wq97HEVLs7H+iWh1JECPsUFZgQmlRKXxiy6IeuIY7e2bUWQ5RtKXWL9wi3tRwnyVRarDguGGxo&#10;a6i45Fer4G9WNl+zfb79LbrajDZ7oiy7KvXZ77IFiEBdeIdf7Z1WMJmPv+H/TXwCcvU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8WBfEAAAA3QAAAA8AAAAAAAAAAAAAAAAA&#10;nwIAAGRycy9kb3ducmV2LnhtbFBLBQYAAAAABAAEAPcAAACQAwAAAAA=&#10;">
                  <v:imagedata r:id="rId14" o:title=""/>
                  <v:path arrowok="t"/>
                </v:shape>
                <v:rect id="Rectangular border" o:spid="_x0000_s1029" style="position:absolute;left:1809;top:1619;width:88341;height:654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xvsUA&#10;AADaAAAADwAAAGRycy9kb3ducmV2LnhtbESPT2vCQBTE74LfYXlCL6FuUqi2qWtoBbEnwSjU4yP7&#10;8odm36bZrUm/fVcQPA4z8xtmlY2mFRfqXWNZQTKPQRAXVjdcKTgdt48vIJxH1thaJgV/5CBbTycr&#10;TLUd+ECX3FciQNilqKD2vkuldEVNBt3cdsTBK21v0AfZV1L3OAS4aeVTHC+kwYbDQo0dbWoqvvNf&#10;o+DDvh6/NvtztNz9tC4vy3NyiqxSD7Px/Q2Ep9Hfw7f2p1bwDNcr4Qb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S/G+xQAAANoAAAAPAAAAAAAAAAAAAAAAAJgCAABkcnMv&#10;ZG93bnJldi54bWxQSwUGAAAAAAQABAD1AAAAigMAAAAA&#10;" filled="f" strokecolor="#2f8440 [3205]" strokeweight="6.5pt">
                  <v:textbox>
                    <w:txbxContent>
                      <w:p w:rsidR="00C27F78" w:rsidRDefault="00C27F78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5F268D">
        <w:t>READ</w:t>
      </w:r>
      <w:r>
        <w:t>er</w:t>
      </w:r>
    </w:p>
    <w:p w:rsidR="00C27F78" w:rsidRDefault="00F7263B">
      <w:pPr>
        <w:pStyle w:val="Name"/>
      </w:pPr>
      <w:sdt>
        <w:sdtPr>
          <w:id w:val="-1756204315"/>
          <w:placeholder>
            <w:docPart w:val="4049CDA94AD14D8AA2F04A23BFB5FC16"/>
          </w:placeholder>
          <w:temporary/>
          <w:showingPlcHdr/>
          <w15:appearance w15:val="hidden"/>
        </w:sdtPr>
        <w:sdtEndPr/>
        <w:sdtContent>
          <w:r>
            <w:t>[Recipient Name]</w:t>
          </w:r>
        </w:sdtContent>
      </w:sdt>
    </w:p>
    <w:p w:rsidR="00C27F78" w:rsidRDefault="00C27F78"/>
    <w:p w:rsidR="005F268D" w:rsidRPr="005F268D" w:rsidRDefault="005F268D" w:rsidP="005F268D">
      <w:pPr>
        <w:pStyle w:val="Organization"/>
        <w:spacing w:after="0"/>
        <w:rPr>
          <w:sz w:val="40"/>
          <w:szCs w:val="40"/>
        </w:rPr>
      </w:pPr>
      <w:r>
        <w:rPr>
          <w:sz w:val="40"/>
          <w:szCs w:val="40"/>
        </w:rPr>
        <w:t xml:space="preserve">                                  </w:t>
      </w:r>
      <w:bookmarkStart w:id="0" w:name="_GoBack"/>
      <w:bookmarkEnd w:id="0"/>
      <w:r w:rsidRPr="005F268D">
        <w:rPr>
          <w:sz w:val="40"/>
          <w:szCs w:val="40"/>
        </w:rPr>
        <w:t>mentoring 4 reading achievement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600"/>
        <w:gridCol w:w="857"/>
        <w:gridCol w:w="8215"/>
      </w:tblGrid>
      <w:tr w:rsidR="00C27F78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E4829A578D36418294F135010222AA38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C27F78" w:rsidRDefault="005F268D">
                <w:pPr>
                  <w:spacing w:after="0" w:line="240" w:lineRule="auto"/>
                </w:pPr>
                <w:r w:rsidRPr="005F268D">
                  <w:rPr>
                    <w:noProof/>
                    <w:lang w:eastAsia="en-US"/>
                  </w:rPr>
                  <w:drawing>
                    <wp:inline distT="0" distB="0" distL="0" distR="0" wp14:anchorId="15351273" wp14:editId="301189AA">
                      <wp:extent cx="2280062" cy="2160905"/>
                      <wp:effectExtent l="0" t="0" r="6350" b="0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91031" cy="21713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927" w:type="dxa"/>
          </w:tcPr>
          <w:p w:rsidR="00C27F78" w:rsidRDefault="00C27F78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344"/>
              <w:gridCol w:w="5871"/>
            </w:tblGrid>
            <w:tr w:rsidR="00C27F78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C27F78" w:rsidRDefault="00F7263B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F93187D526F94DE687979832359F1154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C27F78" w:rsidRDefault="00F7263B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C27F78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C27F78" w:rsidRDefault="00F7263B">
                  <w:pPr>
                    <w:pStyle w:val="SigHeading"/>
                    <w:spacing w:line="240" w:lineRule="auto"/>
                    <w:jc w:val="center"/>
                  </w:pPr>
                  <w:r>
                    <w:t xml:space="preserve">On This </w:t>
                  </w:r>
                  <w:r>
                    <w:t>Day:</w:t>
                  </w:r>
                </w:p>
              </w:tc>
              <w:sdt>
                <w:sdtPr>
                  <w:id w:val="-115761903"/>
                  <w:placeholder>
                    <w:docPart w:val="6472600C906C428181C3D60DD34987E6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C27F78" w:rsidRDefault="00F7263B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C27F78" w:rsidRDefault="00C27F78">
            <w:pPr>
              <w:spacing w:after="0" w:line="240" w:lineRule="auto"/>
            </w:pPr>
          </w:p>
        </w:tc>
      </w:tr>
    </w:tbl>
    <w:p w:rsidR="00C27F78" w:rsidRDefault="00C27F78">
      <w:pPr>
        <w:spacing w:after="0" w:line="200" w:lineRule="exact"/>
      </w:pPr>
    </w:p>
    <w:sectPr w:rsidR="00C27F78">
      <w:pgSz w:w="15840" w:h="12240" w:orient="landscape"/>
      <w:pgMar w:top="2592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63B" w:rsidRDefault="00F7263B">
      <w:pPr>
        <w:spacing w:after="0" w:line="240" w:lineRule="auto"/>
      </w:pPr>
      <w:r>
        <w:separator/>
      </w:r>
    </w:p>
  </w:endnote>
  <w:endnote w:type="continuationSeparator" w:id="0">
    <w:p w:rsidR="00F7263B" w:rsidRDefault="00F726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63B" w:rsidRDefault="00F7263B">
      <w:pPr>
        <w:spacing w:after="0" w:line="240" w:lineRule="auto"/>
      </w:pPr>
      <w:r>
        <w:separator/>
      </w:r>
    </w:p>
  </w:footnote>
  <w:footnote w:type="continuationSeparator" w:id="0">
    <w:p w:rsidR="00F7263B" w:rsidRDefault="00F726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removeDateAndTime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68D"/>
    <w:rsid w:val="005F268D"/>
    <w:rsid w:val="00C27F78"/>
    <w:rsid w:val="00F72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3E111DA-130C-4820-A66D-E614A5E3A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36230" w:themeColor="accent2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spacing w:after="1000" w:line="240" w:lineRule="auto"/>
    </w:pPr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sz w:val="68"/>
      <w:szCs w:val="68"/>
      <w14:textOutline w14:w="12700" w14:cap="sq" w14:cmpd="sng" w14:algn="ctr">
        <w14:solidFill>
          <w14:schemeClr w14:val="tx1">
            <w14:lumMod w14:val="85000"/>
            <w14:lumOff w14:val="15000"/>
          </w14:schemeClr>
        </w14:solidFill>
        <w14:prstDash w14:val="solid"/>
        <w14:miter w14:lim="800000"/>
      </w14:textOutline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236230" w:themeColor="accent2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236230" w:themeColor="accent2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CECD\AppData\Roaming\Microsoft\Templates\Most%20Improved%20Player%20award%20certific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4049CDA94AD14D8AA2F04A23BFB5FC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4280E-A28A-4B6B-B7E9-2534E9245706}"/>
      </w:docPartPr>
      <w:docPartBody>
        <w:p w:rsidR="00000000" w:rsidRDefault="0045778D">
          <w:pPr>
            <w:pStyle w:val="4049CDA94AD14D8AA2F04A23BFB5FC16"/>
          </w:pPr>
          <w:r>
            <w:t>[Recipient Name]</w:t>
          </w:r>
        </w:p>
      </w:docPartBody>
    </w:docPart>
    <w:docPart>
      <w:docPartPr>
        <w:name w:val="E4829A578D36418294F135010222A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E02D0-78C8-4AC9-9938-8732FF957CF7}"/>
      </w:docPartPr>
      <w:docPartBody>
        <w:p w:rsidR="00000000" w:rsidRDefault="0045778D">
          <w:pPr>
            <w:pStyle w:val="E4829A578D36418294F135010222AA38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F93187D526F94DE687979832359F11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D25661-78B0-41CB-B759-0A3A7FAC4D45}"/>
      </w:docPartPr>
      <w:docPartBody>
        <w:p w:rsidR="00000000" w:rsidRDefault="0045778D">
          <w:pPr>
            <w:pStyle w:val="F93187D526F94DE687979832359F1154"/>
          </w:pPr>
          <w:r>
            <w:t>[Signatory name(s)]</w:t>
          </w:r>
        </w:p>
      </w:docPartBody>
    </w:docPart>
    <w:docPart>
      <w:docPartPr>
        <w:name w:val="6472600C906C428181C3D60DD34987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89C7D-235B-40D2-B0B3-8D62F9E6CA35}"/>
      </w:docPartPr>
      <w:docPartBody>
        <w:p w:rsidR="00000000" w:rsidRDefault="0045778D">
          <w:pPr>
            <w:pStyle w:val="6472600C906C428181C3D60DD34987E6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lantagenet Cherokee">
    <w:panose1 w:val="02020602070100000000"/>
    <w:charset w:val="00"/>
    <w:family w:val="roman"/>
    <w:pitch w:val="variable"/>
    <w:sig w:usb0="00000003" w:usb1="00000000" w:usb2="00001000" w:usb3="00000000" w:csb0="00000001" w:csb1="00000000"/>
  </w:font>
  <w:font w:name="Century Gothic">
    <w:altName w:val="Times New Roman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78D"/>
    <w:rsid w:val="00457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049CDA94AD14D8AA2F04A23BFB5FC16">
    <w:name w:val="4049CDA94AD14D8AA2F04A23BFB5FC16"/>
  </w:style>
  <w:style w:type="paragraph" w:customStyle="1" w:styleId="2B8B5487B7B74F43AFA78BC726653521">
    <w:name w:val="2B8B5487B7B74F43AFA78BC726653521"/>
  </w:style>
  <w:style w:type="paragraph" w:customStyle="1" w:styleId="48296D49E86D487583D13C3CB983A8AD">
    <w:name w:val="48296D49E86D487583D13C3CB983A8AD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4829A578D36418294F135010222AA38">
    <w:name w:val="E4829A578D36418294F135010222AA38"/>
  </w:style>
  <w:style w:type="paragraph" w:customStyle="1" w:styleId="F93187D526F94DE687979832359F1154">
    <w:name w:val="F93187D526F94DE687979832359F1154"/>
  </w:style>
  <w:style w:type="paragraph" w:customStyle="1" w:styleId="6472600C906C428181C3D60DD34987E6">
    <w:name w:val="6472600C906C428181C3D60DD34987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12FC6-A41E-4C7B-9850-F0239BB5A76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D788CE3-B9C2-4922-9D6C-06801A6E1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Most Improved Player award certificate</Template>
  <TotalTime>7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OCECD</dc:creator>
  <cp:keywords/>
  <cp:lastModifiedBy>OCECD</cp:lastModifiedBy>
  <cp:revision>1</cp:revision>
  <dcterms:created xsi:type="dcterms:W3CDTF">2014-07-16T00:53:00Z</dcterms:created>
  <dcterms:modified xsi:type="dcterms:W3CDTF">2014-07-16T01:00:00Z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TC028051429991</vt:lpwstr>
  </property>
</Properties>
</file>